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6B6E2" w14:textId="77777777" w:rsidR="00A82319" w:rsidRDefault="00B96C18">
      <w:pPr>
        <w:pStyle w:val="Title"/>
      </w:pPr>
      <w:r>
        <w:rPr>
          <w:noProof/>
          <w:lang w:eastAsia="en-GB"/>
        </w:rPr>
        <w:drawing>
          <wp:anchor distT="0" distB="0" distL="114300" distR="114300" simplePos="0" relativeHeight="251659264" behindDoc="0" locked="0" layoutInCell="1" allowOverlap="1" wp14:anchorId="6A75969D" wp14:editId="31CDFDCB">
            <wp:simplePos x="0" y="0"/>
            <wp:positionH relativeFrom="column">
              <wp:posOffset>5657850</wp:posOffset>
            </wp:positionH>
            <wp:positionV relativeFrom="paragraph">
              <wp:posOffset>144145</wp:posOffset>
            </wp:positionV>
            <wp:extent cx="1068070" cy="581025"/>
            <wp:effectExtent l="0" t="0" r="0" b="9525"/>
            <wp:wrapThrough wrapText="bothSides">
              <wp:wrapPolygon edited="0">
                <wp:start x="0" y="0"/>
                <wp:lineTo x="0" y="21246"/>
                <wp:lineTo x="21189" y="21246"/>
                <wp:lineTo x="211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070" cy="5810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6617B8">
        <w:t xml:space="preserve">Scottish </w:t>
      </w:r>
      <w:r>
        <w:t xml:space="preserve"> </w:t>
      </w:r>
      <w:r w:rsidR="006617B8">
        <w:t>A</w:t>
      </w:r>
      <w:r w:rsidR="00044F43">
        <w:t xml:space="preserve">ssociation of </w:t>
      </w:r>
      <w:r>
        <w:t xml:space="preserve"> </w:t>
      </w:r>
      <w:r w:rsidR="00044F43">
        <w:t>Histotechnology</w:t>
      </w:r>
    </w:p>
    <w:p w14:paraId="28229D09" w14:textId="6F0DB7FA" w:rsidR="00A82319" w:rsidRDefault="00123137">
      <w:pPr>
        <w:pStyle w:val="Subtitle"/>
      </w:pPr>
      <w:r>
        <w:rPr>
          <w:noProof/>
          <w:lang w:eastAsia="en-GB"/>
        </w:rPr>
        <w:drawing>
          <wp:anchor distT="0" distB="0" distL="114300" distR="114300" simplePos="0" relativeHeight="251672576" behindDoc="1" locked="0" layoutInCell="1" allowOverlap="1" wp14:anchorId="35710746" wp14:editId="468E231F">
            <wp:simplePos x="0" y="0"/>
            <wp:positionH relativeFrom="column">
              <wp:posOffset>4339590</wp:posOffset>
            </wp:positionH>
            <wp:positionV relativeFrom="paragraph">
              <wp:posOffset>157480</wp:posOffset>
            </wp:positionV>
            <wp:extent cx="2233930" cy="1489075"/>
            <wp:effectExtent l="0" t="0" r="0" b="0"/>
            <wp:wrapTight wrapText="bothSides">
              <wp:wrapPolygon edited="0">
                <wp:start x="0" y="0"/>
                <wp:lineTo x="0" y="21278"/>
                <wp:lineTo x="21367" y="21278"/>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3930" cy="1489075"/>
                    </a:xfrm>
                    <a:prstGeom prst="rect">
                      <a:avLst/>
                    </a:prstGeom>
                  </pic:spPr>
                </pic:pic>
              </a:graphicData>
            </a:graphic>
          </wp:anchor>
        </w:drawing>
      </w:r>
      <w:r w:rsidR="001F7E15">
        <w:rPr>
          <w:noProof/>
          <w:lang w:eastAsia="en-GB"/>
        </w:rPr>
        <mc:AlternateContent>
          <mc:Choice Requires="wps">
            <w:drawing>
              <wp:anchor distT="182880" distB="182880" distL="274320" distR="274320" simplePos="0" relativeHeight="251652096" behindDoc="0" locked="0" layoutInCell="1" allowOverlap="0" wp14:anchorId="3219F67B" wp14:editId="55E635F3">
                <wp:simplePos x="0" y="0"/>
                <wp:positionH relativeFrom="margin">
                  <wp:posOffset>133350</wp:posOffset>
                </wp:positionH>
                <wp:positionV relativeFrom="paragraph">
                  <wp:posOffset>528955</wp:posOffset>
                </wp:positionV>
                <wp:extent cx="2305050" cy="2943225"/>
                <wp:effectExtent l="0" t="0" r="0" b="952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305050" cy="294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77993996" w14:textId="77777777">
                              <w:trPr>
                                <w:trHeight w:hRule="exact" w:val="6048"/>
                              </w:trPr>
                              <w:tc>
                                <w:tcPr>
                                  <w:tcW w:w="3518" w:type="dxa"/>
                                  <w:shd w:val="clear" w:color="auto" w:fill="31479E" w:themeFill="accent1" w:themeFillShade="BF"/>
                                  <w:tcMar>
                                    <w:top w:w="288" w:type="dxa"/>
                                    <w:bottom w:w="288" w:type="dxa"/>
                                  </w:tcMar>
                                </w:tcPr>
                                <w:p w14:paraId="287D792A" w14:textId="77777777" w:rsidR="00A82319" w:rsidRDefault="006617B8" w:rsidP="006617B8">
                                  <w:pPr>
                                    <w:pStyle w:val="BlockHeading"/>
                                    <w:ind w:left="0"/>
                                  </w:pPr>
                                  <w:r>
                                    <w:t xml:space="preserve">   sAVE THE DATE!!!</w:t>
                                  </w:r>
                                </w:p>
                                <w:p w14:paraId="709DFA53" w14:textId="55789EAF" w:rsidR="007C72F5" w:rsidRDefault="00E562DF" w:rsidP="002C634A">
                                  <w:pPr>
                                    <w:pStyle w:val="BlockText"/>
                                  </w:pPr>
                                  <w:r>
                                    <w:rPr>
                                      <w:noProof/>
                                      <w:lang w:eastAsia="en-GB"/>
                                    </w:rPr>
                                    <w:t>We are pleased to confirm the date of the 4</w:t>
                                  </w:r>
                                  <w:r w:rsidR="00F0095C">
                                    <w:rPr>
                                      <w:noProof/>
                                      <w:lang w:eastAsia="en-GB"/>
                                    </w:rPr>
                                    <w:t>5</w:t>
                                  </w:r>
                                  <w:r w:rsidRPr="00E562DF">
                                    <w:rPr>
                                      <w:noProof/>
                                      <w:vertAlign w:val="superscript"/>
                                      <w:lang w:eastAsia="en-GB"/>
                                    </w:rPr>
                                    <w:t>th</w:t>
                                  </w:r>
                                  <w:r w:rsidR="002C634A">
                                    <w:rPr>
                                      <w:noProof/>
                                      <w:lang w:eastAsia="en-GB"/>
                                    </w:rPr>
                                    <w:t xml:space="preserve"> Sci</w:t>
                                  </w:r>
                                  <w:r>
                                    <w:rPr>
                                      <w:noProof/>
                                      <w:lang w:eastAsia="en-GB"/>
                                    </w:rPr>
                                    <w:t>e</w:t>
                                  </w:r>
                                  <w:r w:rsidR="002C634A">
                                    <w:rPr>
                                      <w:noProof/>
                                      <w:lang w:eastAsia="en-GB"/>
                                    </w:rPr>
                                    <w:t>n</w:t>
                                  </w:r>
                                  <w:r>
                                    <w:rPr>
                                      <w:noProof/>
                                      <w:lang w:eastAsia="en-GB"/>
                                    </w:rPr>
                                    <w:t xml:space="preserve">tific Meeting will be </w:t>
                                  </w:r>
                                  <w:r w:rsidR="00F0095C">
                                    <w:rPr>
                                      <w:noProof/>
                                      <w:u w:val="single"/>
                                      <w:lang w:eastAsia="en-GB"/>
                                    </w:rPr>
                                    <w:t>Thursday 6</w:t>
                                  </w:r>
                                  <w:r w:rsidRPr="00ED3405">
                                    <w:rPr>
                                      <w:noProof/>
                                      <w:u w:val="single"/>
                                      <w:vertAlign w:val="superscript"/>
                                      <w:lang w:eastAsia="en-GB"/>
                                    </w:rPr>
                                    <w:t>th</w:t>
                                  </w:r>
                                  <w:r>
                                    <w:rPr>
                                      <w:noProof/>
                                      <w:lang w:eastAsia="en-GB"/>
                                    </w:rPr>
                                    <w:t xml:space="preserve"> </w:t>
                                  </w:r>
                                  <w:r w:rsidRPr="00ED3405">
                                    <w:rPr>
                                      <w:noProof/>
                                      <w:u w:val="single"/>
                                      <w:lang w:eastAsia="en-GB"/>
                                    </w:rPr>
                                    <w:t>June 202</w:t>
                                  </w:r>
                                  <w:r w:rsidR="00F0095C">
                                    <w:rPr>
                                      <w:noProof/>
                                      <w:u w:val="single"/>
                                      <w:lang w:eastAsia="en-GB"/>
                                    </w:rPr>
                                    <w:t>4</w:t>
                                  </w:r>
                                  <w:r w:rsidR="002C634A">
                                    <w:rPr>
                                      <w:noProof/>
                                      <w:lang w:eastAsia="en-GB"/>
                                    </w:rPr>
                                    <w:t xml:space="preserve"> at </w:t>
                                  </w:r>
                                  <w:r w:rsidR="00F0095C">
                                    <w:rPr>
                                      <w:noProof/>
                                      <w:lang w:eastAsia="en-GB"/>
                                    </w:rPr>
                                    <w:t>Surgeon’s Hall, Edinburgh.</w:t>
                                  </w:r>
                                  <w:r>
                                    <w:rPr>
                                      <w:noProof/>
                                      <w:lang w:eastAsia="en-GB"/>
                                    </w:rPr>
                                    <w:t xml:space="preserve"> </w:t>
                                  </w:r>
                                  <w:r w:rsidR="00F0095C">
                                    <w:rPr>
                                      <w:noProof/>
                                      <w:lang w:eastAsia="en-GB"/>
                                    </w:rPr>
                                    <w:t xml:space="preserve">Not only will there be the usual varied program of </w:t>
                                  </w:r>
                                  <w:r w:rsidR="00745244">
                                    <w:rPr>
                                      <w:noProof/>
                                      <w:lang w:eastAsia="en-GB"/>
                                    </w:rPr>
                                    <w:t xml:space="preserve"> </w:t>
                                  </w:r>
                                  <w:r w:rsidR="00F0095C">
                                    <w:rPr>
                                      <w:noProof/>
                                      <w:lang w:eastAsia="en-GB"/>
                                    </w:rPr>
                                    <w:t>presentations but also a poster competition and exclusive access to the Surgeons Hall Museum. More deta</w:t>
                                  </w:r>
                                  <w:r w:rsidR="001F7E15">
                                    <w:rPr>
                                      <w:noProof/>
                                      <w:lang w:eastAsia="en-GB"/>
                                    </w:rPr>
                                    <w:t>i</w:t>
                                  </w:r>
                                  <w:r w:rsidR="00F0095C">
                                    <w:rPr>
                                      <w:noProof/>
                                      <w:lang w:eastAsia="en-GB"/>
                                    </w:rPr>
                                    <w:t xml:space="preserve">ls </w:t>
                                  </w:r>
                                  <w:r w:rsidR="001F7E15">
                                    <w:rPr>
                                      <w:noProof/>
                                      <w:lang w:eastAsia="en-GB"/>
                                    </w:rPr>
                                    <w:t xml:space="preserve">to follow </w:t>
                                  </w:r>
                                  <w:r w:rsidR="00F0095C">
                                    <w:rPr>
                                      <w:noProof/>
                                      <w:lang w:eastAsia="en-GB"/>
                                    </w:rPr>
                                    <w:t>in the New Year</w:t>
                                  </w:r>
                                  <w:r w:rsidR="001F7E15">
                                    <w:rPr>
                                      <w:noProof/>
                                      <w:lang w:eastAsia="en-GB"/>
                                    </w:rPr>
                                    <w:t>.</w:t>
                                  </w:r>
                                </w:p>
                              </w:tc>
                            </w:tr>
                            <w:tr w:rsidR="00A82319" w14:paraId="45E32FEF" w14:textId="77777777">
                              <w:trPr>
                                <w:trHeight w:hRule="exact" w:val="288"/>
                              </w:trPr>
                              <w:tc>
                                <w:tcPr>
                                  <w:tcW w:w="3518" w:type="dxa"/>
                                </w:tcPr>
                                <w:p w14:paraId="4C431E03" w14:textId="77777777" w:rsidR="00A82319" w:rsidRDefault="00A82319"/>
                              </w:tc>
                            </w:tr>
                            <w:tr w:rsidR="00A82319" w14:paraId="5C62B41D" w14:textId="77777777">
                              <w:trPr>
                                <w:trHeight w:hRule="exact" w:val="3312"/>
                              </w:trPr>
                              <w:tc>
                                <w:tcPr>
                                  <w:tcW w:w="3518" w:type="dxa"/>
                                </w:tcPr>
                                <w:p w14:paraId="37B2AB4F" w14:textId="77777777" w:rsidR="00A82319" w:rsidRDefault="00A82319"/>
                              </w:tc>
                            </w:tr>
                          </w:tbl>
                          <w:p w14:paraId="51A4A223" w14:textId="77777777" w:rsidR="00A82319" w:rsidRDefault="003E6948">
                            <w:pPr>
                              <w:pStyle w:val="Caption"/>
                            </w:pPr>
                            <w:r>
                              <w:t>Modern rotary microtome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F67B" id="_x0000_t202" coordsize="21600,21600" o:spt="202" path="m,l,21600r21600,l21600,xe">
                <v:stroke joinstyle="miter"/>
                <v:path gradientshapeok="t" o:connecttype="rect"/>
              </v:shapetype>
              <v:shape id="Text Box 1" o:spid="_x0000_s1026" type="#_x0000_t202" alt="Text box sidebar" style="position:absolute;margin-left:10.5pt;margin-top:41.65pt;width:181.5pt;height:231.75pt;z-index:25165209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77993996" w14:textId="77777777">
                        <w:trPr>
                          <w:trHeight w:hRule="exact" w:val="6048"/>
                        </w:trPr>
                        <w:tc>
                          <w:tcPr>
                            <w:tcW w:w="3518" w:type="dxa"/>
                            <w:shd w:val="clear" w:color="auto" w:fill="31479E" w:themeFill="accent1" w:themeFillShade="BF"/>
                            <w:tcMar>
                              <w:top w:w="288" w:type="dxa"/>
                              <w:bottom w:w="288" w:type="dxa"/>
                            </w:tcMar>
                          </w:tcPr>
                          <w:p w14:paraId="287D792A" w14:textId="77777777" w:rsidR="00A82319" w:rsidRDefault="006617B8" w:rsidP="006617B8">
                            <w:pPr>
                              <w:pStyle w:val="BlockHeading"/>
                              <w:ind w:left="0"/>
                            </w:pPr>
                            <w:r>
                              <w:t xml:space="preserve">   sAVE THE DATE!!!</w:t>
                            </w:r>
                          </w:p>
                          <w:p w14:paraId="709DFA53" w14:textId="55789EAF" w:rsidR="007C72F5" w:rsidRDefault="00E562DF" w:rsidP="002C634A">
                            <w:pPr>
                              <w:pStyle w:val="BlockText"/>
                            </w:pPr>
                            <w:r>
                              <w:rPr>
                                <w:noProof/>
                                <w:lang w:eastAsia="en-GB"/>
                              </w:rPr>
                              <w:t>We are pleased to confirm the date of the 4</w:t>
                            </w:r>
                            <w:r w:rsidR="00F0095C">
                              <w:rPr>
                                <w:noProof/>
                                <w:lang w:eastAsia="en-GB"/>
                              </w:rPr>
                              <w:t>5</w:t>
                            </w:r>
                            <w:r w:rsidRPr="00E562DF">
                              <w:rPr>
                                <w:noProof/>
                                <w:vertAlign w:val="superscript"/>
                                <w:lang w:eastAsia="en-GB"/>
                              </w:rPr>
                              <w:t>th</w:t>
                            </w:r>
                            <w:r w:rsidR="002C634A">
                              <w:rPr>
                                <w:noProof/>
                                <w:lang w:eastAsia="en-GB"/>
                              </w:rPr>
                              <w:t xml:space="preserve"> Sci</w:t>
                            </w:r>
                            <w:r>
                              <w:rPr>
                                <w:noProof/>
                                <w:lang w:eastAsia="en-GB"/>
                              </w:rPr>
                              <w:t>e</w:t>
                            </w:r>
                            <w:r w:rsidR="002C634A">
                              <w:rPr>
                                <w:noProof/>
                                <w:lang w:eastAsia="en-GB"/>
                              </w:rPr>
                              <w:t>n</w:t>
                            </w:r>
                            <w:r>
                              <w:rPr>
                                <w:noProof/>
                                <w:lang w:eastAsia="en-GB"/>
                              </w:rPr>
                              <w:t xml:space="preserve">tific Meeting will be </w:t>
                            </w:r>
                            <w:r w:rsidR="00F0095C">
                              <w:rPr>
                                <w:noProof/>
                                <w:u w:val="single"/>
                                <w:lang w:eastAsia="en-GB"/>
                              </w:rPr>
                              <w:t>Thursday 6</w:t>
                            </w:r>
                            <w:r w:rsidRPr="00ED3405">
                              <w:rPr>
                                <w:noProof/>
                                <w:u w:val="single"/>
                                <w:vertAlign w:val="superscript"/>
                                <w:lang w:eastAsia="en-GB"/>
                              </w:rPr>
                              <w:t>th</w:t>
                            </w:r>
                            <w:r>
                              <w:rPr>
                                <w:noProof/>
                                <w:lang w:eastAsia="en-GB"/>
                              </w:rPr>
                              <w:t xml:space="preserve"> </w:t>
                            </w:r>
                            <w:r w:rsidRPr="00ED3405">
                              <w:rPr>
                                <w:noProof/>
                                <w:u w:val="single"/>
                                <w:lang w:eastAsia="en-GB"/>
                              </w:rPr>
                              <w:t>June 202</w:t>
                            </w:r>
                            <w:r w:rsidR="00F0095C">
                              <w:rPr>
                                <w:noProof/>
                                <w:u w:val="single"/>
                                <w:lang w:eastAsia="en-GB"/>
                              </w:rPr>
                              <w:t>4</w:t>
                            </w:r>
                            <w:r w:rsidR="002C634A">
                              <w:rPr>
                                <w:noProof/>
                                <w:lang w:eastAsia="en-GB"/>
                              </w:rPr>
                              <w:t xml:space="preserve"> at </w:t>
                            </w:r>
                            <w:r w:rsidR="00F0095C">
                              <w:rPr>
                                <w:noProof/>
                                <w:lang w:eastAsia="en-GB"/>
                              </w:rPr>
                              <w:t>Surgeon’s Hall, Edinburgh.</w:t>
                            </w:r>
                            <w:r>
                              <w:rPr>
                                <w:noProof/>
                                <w:lang w:eastAsia="en-GB"/>
                              </w:rPr>
                              <w:t xml:space="preserve"> </w:t>
                            </w:r>
                            <w:r w:rsidR="00F0095C">
                              <w:rPr>
                                <w:noProof/>
                                <w:lang w:eastAsia="en-GB"/>
                              </w:rPr>
                              <w:t xml:space="preserve">Not only will there be the usual varied program of </w:t>
                            </w:r>
                            <w:r w:rsidR="00745244">
                              <w:rPr>
                                <w:noProof/>
                                <w:lang w:eastAsia="en-GB"/>
                              </w:rPr>
                              <w:t xml:space="preserve"> </w:t>
                            </w:r>
                            <w:r w:rsidR="00F0095C">
                              <w:rPr>
                                <w:noProof/>
                                <w:lang w:eastAsia="en-GB"/>
                              </w:rPr>
                              <w:t>presentations but also a poster competition and exclusive access to the Surgeons Hall Museum. More deta</w:t>
                            </w:r>
                            <w:r w:rsidR="001F7E15">
                              <w:rPr>
                                <w:noProof/>
                                <w:lang w:eastAsia="en-GB"/>
                              </w:rPr>
                              <w:t>i</w:t>
                            </w:r>
                            <w:r w:rsidR="00F0095C">
                              <w:rPr>
                                <w:noProof/>
                                <w:lang w:eastAsia="en-GB"/>
                              </w:rPr>
                              <w:t xml:space="preserve">ls </w:t>
                            </w:r>
                            <w:r w:rsidR="001F7E15">
                              <w:rPr>
                                <w:noProof/>
                                <w:lang w:eastAsia="en-GB"/>
                              </w:rPr>
                              <w:t xml:space="preserve">to follow </w:t>
                            </w:r>
                            <w:r w:rsidR="00F0095C">
                              <w:rPr>
                                <w:noProof/>
                                <w:lang w:eastAsia="en-GB"/>
                              </w:rPr>
                              <w:t>in the New Year</w:t>
                            </w:r>
                            <w:r w:rsidR="001F7E15">
                              <w:rPr>
                                <w:noProof/>
                                <w:lang w:eastAsia="en-GB"/>
                              </w:rPr>
                              <w:t>.</w:t>
                            </w:r>
                          </w:p>
                        </w:tc>
                      </w:tr>
                      <w:tr w:rsidR="00A82319" w14:paraId="45E32FEF" w14:textId="77777777">
                        <w:trPr>
                          <w:trHeight w:hRule="exact" w:val="288"/>
                        </w:trPr>
                        <w:tc>
                          <w:tcPr>
                            <w:tcW w:w="3518" w:type="dxa"/>
                          </w:tcPr>
                          <w:p w14:paraId="4C431E03" w14:textId="77777777" w:rsidR="00A82319" w:rsidRDefault="00A82319"/>
                        </w:tc>
                      </w:tr>
                      <w:tr w:rsidR="00A82319" w14:paraId="5C62B41D" w14:textId="77777777">
                        <w:trPr>
                          <w:trHeight w:hRule="exact" w:val="3312"/>
                        </w:trPr>
                        <w:tc>
                          <w:tcPr>
                            <w:tcW w:w="3518" w:type="dxa"/>
                          </w:tcPr>
                          <w:p w14:paraId="37B2AB4F" w14:textId="77777777" w:rsidR="00A82319" w:rsidRDefault="00A82319"/>
                        </w:tc>
                      </w:tr>
                    </w:tbl>
                    <w:p w14:paraId="51A4A223" w14:textId="77777777" w:rsidR="00A82319" w:rsidRDefault="003E6948">
                      <w:pPr>
                        <w:pStyle w:val="Caption"/>
                      </w:pPr>
                      <w:r>
                        <w:t>Modern rotary microtome</w:t>
                      </w:r>
                    </w:p>
                  </w:txbxContent>
                </v:textbox>
                <w10:wrap type="square" anchorx="margin"/>
              </v:shape>
            </w:pict>
          </mc:Fallback>
        </mc:AlternateContent>
      </w:r>
      <w:r w:rsidR="00B96C18">
        <w:t xml:space="preserve">  </w:t>
      </w:r>
      <w:r w:rsidR="008228F6">
        <w:t xml:space="preserve">Issue </w:t>
      </w:r>
      <w:r w:rsidR="00F0095C">
        <w:t>6</w:t>
      </w:r>
      <w:r w:rsidR="00D4756C">
        <w:t xml:space="preserve"> </w:t>
      </w:r>
      <w:r w:rsidR="00F0095C">
        <w:t>Winter</w:t>
      </w:r>
      <w:r w:rsidR="00ED47F6">
        <w:t xml:space="preserve"> 2023</w:t>
      </w:r>
    </w:p>
    <w:p w14:paraId="52EF2272" w14:textId="2081109E" w:rsidR="007C3368" w:rsidRPr="007C3368" w:rsidRDefault="006617B8" w:rsidP="007C3368">
      <w:pPr>
        <w:pStyle w:val="Heading1"/>
      </w:pPr>
      <w:r>
        <w:t xml:space="preserve">Welcome </w:t>
      </w:r>
      <w:r w:rsidR="007C3368" w:rsidRPr="007C3368">
        <w:t>Delegates and fellow Science enthusiasts, </w:t>
      </w:r>
    </w:p>
    <w:p w14:paraId="46BC358D" w14:textId="0A6F4A0D" w:rsidR="00123137" w:rsidRDefault="00123137" w:rsidP="00123137">
      <w:r>
        <w:t>welcome all to the festive Association of Histotechnology (SAH) newsletter! Unbelievably we’re already in the festive period - The Committee and I would like to extend warm Christmas Wishes and a Happy New Year too. Planning for our next event the 45</w:t>
      </w:r>
      <w:r w:rsidRPr="00DD494E">
        <w:rPr>
          <w:vertAlign w:val="superscript"/>
        </w:rPr>
        <w:t>th</w:t>
      </w:r>
      <w:r>
        <w:t xml:space="preserve"> Scientific Meeting is underway and we have an exciting new venue to share with you.  </w:t>
      </w:r>
    </w:p>
    <w:p w14:paraId="3D5F4AD3" w14:textId="05E74EA6" w:rsidR="00123137" w:rsidRDefault="00123137" w:rsidP="00123137">
      <w:r>
        <w:t>Updating from our call for committee members last time, we would like to extend a warm and grateful welcome to new member Beth Gregor-Quinn.  There are still positions available for anyone interested in joining the SAH Committee which includes named roles and support members. Please do email one of the Committee Members or the generic email address [</w:t>
      </w:r>
      <w:r w:rsidRPr="00FE5910">
        <w:t>sah.generic@lanarkshire.scot.nhs.uk</w:t>
      </w:r>
      <w:r>
        <w:t xml:space="preserve">] if you would like some more information. </w:t>
      </w:r>
    </w:p>
    <w:p w14:paraId="28E16D74" w14:textId="2BF2D0BC" w:rsidR="007C3368" w:rsidRPr="00123137" w:rsidRDefault="00123137" w:rsidP="00123137">
      <w:r w:rsidRPr="00F0095C">
        <w:rPr>
          <w:strike/>
          <w:noProof/>
          <w:lang w:eastAsia="en-GB"/>
        </w:rPr>
        <mc:AlternateContent>
          <mc:Choice Requires="wpg">
            <w:drawing>
              <wp:anchor distT="0" distB="0" distL="114300" distR="114300" simplePos="0" relativeHeight="251664384" behindDoc="0" locked="0" layoutInCell="1" allowOverlap="1" wp14:anchorId="251A1542" wp14:editId="7BB0955F">
                <wp:simplePos x="0" y="0"/>
                <wp:positionH relativeFrom="column">
                  <wp:posOffset>3724275</wp:posOffset>
                </wp:positionH>
                <wp:positionV relativeFrom="paragraph">
                  <wp:posOffset>427355</wp:posOffset>
                </wp:positionV>
                <wp:extent cx="2924175" cy="40957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2924175" cy="409575"/>
                          <a:chOff x="657225" y="0"/>
                          <a:chExt cx="2724149" cy="409576"/>
                        </a:xfrm>
                      </wpg:grpSpPr>
                      <wps:wsp>
                        <wps:cNvPr id="5" name="Text Box 2"/>
                        <wps:cNvSpPr txBox="1">
                          <a:spLocks noChangeArrowheads="1"/>
                        </wps:cNvSpPr>
                        <wps:spPr bwMode="auto">
                          <a:xfrm>
                            <a:off x="1074277" y="47626"/>
                            <a:ext cx="2307097" cy="361950"/>
                          </a:xfrm>
                          <a:prstGeom prst="rect">
                            <a:avLst/>
                          </a:prstGeom>
                          <a:solidFill>
                            <a:srgbClr val="FFFFFF"/>
                          </a:solidFill>
                          <a:ln w="9525">
                            <a:noFill/>
                            <a:miter lim="800000"/>
                            <a:headEnd/>
                            <a:tailEnd/>
                          </a:ln>
                        </wps:spPr>
                        <wps:txbx>
                          <w:txbxContent>
                            <w:p w14:paraId="25E26F16" w14:textId="77777777" w:rsidR="007C3368" w:rsidRPr="007C3368" w:rsidRDefault="007C3368" w:rsidP="007C3368">
                              <w:pPr>
                                <w:jc w:val="right"/>
                                <w:rPr>
                                  <w:sz w:val="18"/>
                                  <w:szCs w:val="18"/>
                                </w:rPr>
                              </w:pPr>
                              <w:r w:rsidRPr="007C3368">
                                <w:rPr>
                                  <w:sz w:val="18"/>
                                  <w:szCs w:val="18"/>
                                </w:rPr>
                                <w:t>Louise Leslie </w:t>
                              </w:r>
                              <w:r w:rsidRPr="007C3368">
                                <w:rPr>
                                  <w:sz w:val="18"/>
                                  <w:szCs w:val="18"/>
                                </w:rPr>
                                <w:br/>
                                <w:t>Specialist Biomedical Scientist </w:t>
                              </w:r>
                              <w:r w:rsidRPr="007C3368">
                                <w:rPr>
                                  <w:sz w:val="18"/>
                                  <w:szCs w:val="18"/>
                                </w:rPr>
                                <w:br/>
                                <w:t>Scottish Association of Histotechnology</w:t>
                              </w:r>
                              <w:r w:rsidRPr="007C3368">
                                <w:rPr>
                                  <w:rStyle w:val="scxw253711904"/>
                                  <w:rFonts w:ascii="Calibri" w:hAnsi="Calibri" w:cs="Calibri"/>
                                  <w:color w:val="000000"/>
                                  <w:sz w:val="18"/>
                                  <w:szCs w:val="18"/>
                                  <w:shd w:val="clear" w:color="auto" w:fill="FFFFFF"/>
                                </w:rPr>
                                <w:t xml:space="preserve">  </w:t>
                              </w:r>
                              <w:r w:rsidRPr="007C3368">
                                <w:rPr>
                                  <w:sz w:val="18"/>
                                  <w:szCs w:val="18"/>
                                </w:rPr>
                                <w:t>Committee Chair </w:t>
                              </w:r>
                              <w:r w:rsidRPr="007C3368">
                                <w:rPr>
                                  <w:rFonts w:ascii="Calibri" w:hAnsi="Calibri" w:cs="Calibri"/>
                                  <w:color w:val="000000"/>
                                  <w:sz w:val="18"/>
                                  <w:szCs w:val="18"/>
                                  <w:shd w:val="clear" w:color="auto" w:fill="FFFFFF"/>
                                </w:rPr>
                                <w:br/>
                              </w:r>
                            </w:p>
                          </w:txbxContent>
                        </wps:txbx>
                        <wps:bodyPr rot="0" vert="horz" wrap="square" lIns="91440" tIns="45720" rIns="91440" bIns="45720" anchor="t" anchorCtr="0">
                          <a:noAutofit/>
                        </wps:bodyPr>
                      </wps:wsp>
                      <pic:pic xmlns:pic="http://schemas.openxmlformats.org/drawingml/2006/picture">
                        <pic:nvPicPr>
                          <pic:cNvPr id="3" name="Picture 3" descr="C:\Users\trobson\AppData\Local\Microsoft\Windows\INetCache\Content.MSO\F3AC9E2D.tmp"/>
                          <pic:cNvPicPr>
                            <a:picLocks noChangeAspect="1"/>
                          </pic:cNvPicPr>
                        </pic:nvPicPr>
                        <pic:blipFill rotWithShape="1">
                          <a:blip r:embed="rId11">
                            <a:extLst>
                              <a:ext uri="{28A0092B-C50C-407E-A947-70E740481C1C}">
                                <a14:useLocalDpi xmlns:a14="http://schemas.microsoft.com/office/drawing/2010/main" val="0"/>
                              </a:ext>
                            </a:extLst>
                          </a:blip>
                          <a:srcRect b="37879"/>
                          <a:stretch/>
                        </pic:blipFill>
                        <pic:spPr bwMode="auto">
                          <a:xfrm>
                            <a:off x="657225" y="0"/>
                            <a:ext cx="1104900" cy="3905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A1542" id="Group 7" o:spid="_x0000_s1027" style="position:absolute;margin-left:293.25pt;margin-top:33.65pt;width:230.25pt;height:32.25pt;z-index:251664384;mso-width-relative:margin;mso-height-relative:margin" coordorigin="6572" coordsize="27241,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">
                <v:shape id="_x0000_s1028" type="#_x0000_t202" style="position:absolute;left:10742;top:476;width:2307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5E26F16" w14:textId="77777777" w:rsidR="007C3368" w:rsidRPr="007C3368" w:rsidRDefault="007C3368" w:rsidP="007C3368">
                        <w:pPr>
                          <w:jc w:val="right"/>
                          <w:rPr>
                            <w:sz w:val="18"/>
                            <w:szCs w:val="18"/>
                          </w:rPr>
                        </w:pPr>
                        <w:r w:rsidRPr="007C3368">
                          <w:rPr>
                            <w:sz w:val="18"/>
                            <w:szCs w:val="18"/>
                          </w:rPr>
                          <w:t>Louise Leslie </w:t>
                        </w:r>
                        <w:r w:rsidRPr="007C3368">
                          <w:rPr>
                            <w:sz w:val="18"/>
                            <w:szCs w:val="18"/>
                          </w:rPr>
                          <w:br/>
                          <w:t>Specialist Biomedical Scientist </w:t>
                        </w:r>
                        <w:r w:rsidRPr="007C3368">
                          <w:rPr>
                            <w:sz w:val="18"/>
                            <w:szCs w:val="18"/>
                          </w:rPr>
                          <w:br/>
                          <w:t xml:space="preserve">Scottish Association of </w:t>
                        </w:r>
                        <w:proofErr w:type="gramStart"/>
                        <w:r w:rsidRPr="007C3368">
                          <w:rPr>
                            <w:sz w:val="18"/>
                            <w:szCs w:val="18"/>
                          </w:rPr>
                          <w:t>Histotechnology</w:t>
                        </w:r>
                        <w:r w:rsidRPr="007C3368">
                          <w:rPr>
                            <w:rStyle w:val="scxw253711904"/>
                            <w:rFonts w:ascii="Calibri" w:hAnsi="Calibri" w:cs="Calibri"/>
                            <w:color w:val="000000"/>
                            <w:sz w:val="18"/>
                            <w:szCs w:val="18"/>
                            <w:shd w:val="clear" w:color="auto" w:fill="FFFFFF"/>
                          </w:rPr>
                          <w:t xml:space="preserve">  </w:t>
                        </w:r>
                        <w:r w:rsidRPr="007C3368">
                          <w:rPr>
                            <w:sz w:val="18"/>
                            <w:szCs w:val="18"/>
                          </w:rPr>
                          <w:t>Committee</w:t>
                        </w:r>
                        <w:proofErr w:type="gramEnd"/>
                        <w:r w:rsidRPr="007C3368">
                          <w:rPr>
                            <w:sz w:val="18"/>
                            <w:szCs w:val="18"/>
                          </w:rPr>
                          <w:t xml:space="preserve"> Chair </w:t>
                        </w:r>
                        <w:r w:rsidRPr="007C3368">
                          <w:rPr>
                            <w:rFonts w:ascii="Calibri" w:hAnsi="Calibri" w:cs="Calibri"/>
                            <w:color w:val="000000"/>
                            <w:sz w:val="18"/>
                            <w:szCs w:val="18"/>
                            <w:shd w:val="clear" w:color="auto" w:fill="FFFFFF"/>
                          </w:rPr>
                          <w:b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6572;width:1104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">
                  <v:imagedata r:id="rId12" o:title="F3AC9E2D" cropbottom="24824f"/>
                </v:shape>
                <w10:wrap type="square"/>
              </v:group>
            </w:pict>
          </mc:Fallback>
        </mc:AlternateContent>
      </w:r>
      <w:r>
        <w:t xml:space="preserve"> And with that, I would again like to thank you for your continued support and feedback which allows us to organise and host these events. We hope you all have a fantastic festive period and that you all come into the new year fresh and ready for some more Scientific magic.  </w:t>
      </w:r>
    </w:p>
    <w:p w14:paraId="6B30C757" w14:textId="77777777" w:rsidR="007C3368" w:rsidRPr="007C3368" w:rsidRDefault="007C3368" w:rsidP="007C3368">
      <w:pPr>
        <w:spacing w:after="0" w:line="240" w:lineRule="auto"/>
        <w:textAlignment w:val="baseline"/>
      </w:pPr>
    </w:p>
    <w:p w14:paraId="495C4A64" w14:textId="52B00D78" w:rsidR="00ED3405" w:rsidRDefault="006625C6" w:rsidP="00ED3405">
      <w:pPr>
        <w:pStyle w:val="Heading1"/>
      </w:pPr>
      <w:r w:rsidRPr="006625C6">
        <w:t>The Dr Robert Knox Collection</w:t>
      </w:r>
      <w:r>
        <w:rPr>
          <w:color w:val="000000"/>
          <w:sz w:val="27"/>
          <w:szCs w:val="27"/>
        </w:rPr>
        <w:t xml:space="preserve"> </w:t>
      </w:r>
      <w:r w:rsidR="00F0095C">
        <w:t>BY bETH</w:t>
      </w:r>
      <w:r>
        <w:t xml:space="preserve"> </w:t>
      </w:r>
      <w:r w:rsidR="00F0095C">
        <w:t>gREGOR-qUINN</w:t>
      </w:r>
    </w:p>
    <w:p w14:paraId="2C22E2BB" w14:textId="075C573D" w:rsidR="006625C6" w:rsidRPr="00123137" w:rsidRDefault="006625C6" w:rsidP="006625C6">
      <w:pPr>
        <w:spacing w:before="100" w:beforeAutospacing="1" w:after="100" w:afterAutospacing="1" w:line="240" w:lineRule="auto"/>
      </w:pPr>
      <w:r w:rsidRPr="00123137">
        <w:t xml:space="preserve">The Dr Robert Knox collection, based within the Surgeons Hall in Edinburgh, contains a variety of fascinating pathological and anatomical specimens. The collection includes a lymph node, vein and artery affected by tuberculosis, as well as many other interesting specimens. Dr Robert Knox (1791-1862) was a renowned anatomist and lecturer, and was involved in most aspects of the Surgeons Hall Museum and </w:t>
      </w:r>
      <w:r w:rsidR="005462E9" w:rsidRPr="00123137">
        <w:t>its</w:t>
      </w:r>
      <w:r w:rsidRPr="00123137">
        <w:t xml:space="preserve"> set up during the 1820’s.</w:t>
      </w:r>
    </w:p>
    <w:p w14:paraId="0D55B565" w14:textId="748D01FF" w:rsidR="006625C6" w:rsidRPr="00123137" w:rsidRDefault="006625C6" w:rsidP="006625C6">
      <w:pPr>
        <w:spacing w:before="100" w:beforeAutospacing="1" w:after="100" w:afterAutospacing="1" w:line="240" w:lineRule="auto"/>
      </w:pPr>
      <w:r w:rsidRPr="00123137">
        <w:t>Dr Robert Knox began studying at the University of Edinburgh in 1810, where attended an Anatomy class, taken by Dr John Barclay. After graduating, Dr Knox joined the army in 1814 and was posted to Brussels, to attended to those injured in the Battle of Waterloo. On his return to Scotland in 1822, Dr Knox got involved with Dr Barclay’s anatomy school, where he became an assistant lecturer, published several scientific papers in the fields of anatomy and pathology, and was elected a Fellow of the Royal Society of Edinburgh in 1823. In 1824, Robert Knox submitted a proposal for a museum based on Dr Barclay’s collection of anatomical specimens. The proposal was accepted in 1825, and Dr Knox became the Museum Conservator, a Fellow of the College and was given joint charge of the museum, alongside Dr Barclay.</w:t>
      </w:r>
    </w:p>
    <w:p w14:paraId="2C1C92BF" w14:textId="1989A294" w:rsidR="006625C6" w:rsidRPr="00123137" w:rsidRDefault="005462E9" w:rsidP="006625C6">
      <w:pPr>
        <w:spacing w:before="100" w:beforeAutospacing="1" w:after="100" w:afterAutospacing="1" w:line="240" w:lineRule="auto"/>
      </w:pPr>
      <w:r>
        <w:rPr>
          <w:noProof/>
          <w:lang w:eastAsia="en-GB"/>
        </w:rPr>
        <w:lastRenderedPageBreak/>
        <w:drawing>
          <wp:anchor distT="0" distB="0" distL="114300" distR="114300" simplePos="0" relativeHeight="251673600" behindDoc="0" locked="0" layoutInCell="1" allowOverlap="1" wp14:anchorId="2C6D6E47" wp14:editId="2D2DDB8C">
            <wp:simplePos x="0" y="0"/>
            <wp:positionH relativeFrom="column">
              <wp:posOffset>5347970</wp:posOffset>
            </wp:positionH>
            <wp:positionV relativeFrom="paragraph">
              <wp:posOffset>47625</wp:posOffset>
            </wp:positionV>
            <wp:extent cx="1310005" cy="165735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1657350"/>
                    </a:xfrm>
                    <a:prstGeom prst="rect">
                      <a:avLst/>
                    </a:prstGeom>
                    <a:noFill/>
                    <a:ln>
                      <a:noFill/>
                    </a:ln>
                  </pic:spPr>
                </pic:pic>
              </a:graphicData>
            </a:graphic>
          </wp:anchor>
        </w:drawing>
      </w:r>
      <w:r w:rsidR="006625C6" w:rsidRPr="00123137">
        <w:t>When Dr Barclay died in 1826, Dr Knox was left in charge of the museum and anatomy school, where he became a renowned lecturer, known for his classes in which students could see the complete dissection of a human body. Such classes required a supply of human bodies for dissection. It was this need for bodies which led Dr Knox to his involuntary involvement in the Burke and Hare murders in 1828. The 16 victims’ bodies were sold to Dr Knox’s anatomy school. There was no evidence to suggest that Dr Knox knew about the murders or had any involvement in them, however his reputation was ruined when the public found out that he had purchased the bodies.</w:t>
      </w:r>
    </w:p>
    <w:p w14:paraId="49BC9516" w14:textId="6F58D237" w:rsidR="006625C6" w:rsidRPr="00123137" w:rsidRDefault="006625C6" w:rsidP="006625C6">
      <w:pPr>
        <w:spacing w:before="100" w:beforeAutospacing="1" w:after="100" w:afterAutospacing="1" w:line="240" w:lineRule="auto"/>
      </w:pPr>
      <w:r w:rsidRPr="00123137">
        <w:t>In July 1831, Dr Knox resigned as conservator of the museum, shortly before the new Surgeons Hall was completed. In 1842, after failing to secure a new teaching position in Scotland, Dr Knox moved to London, and never returned. After publishing several books in London, Dr Knox died in 1862. The Knox and Barclay collections are still housed within the Surgeons Hall Museum in Edinburgh and are available for the public to view.</w:t>
      </w:r>
    </w:p>
    <w:p w14:paraId="62B04B7A" w14:textId="77777777" w:rsidR="006625C6" w:rsidRPr="00123137" w:rsidRDefault="006625C6" w:rsidP="006625C6">
      <w:pPr>
        <w:spacing w:before="100" w:beforeAutospacing="1" w:after="100" w:afterAutospacing="1" w:line="240" w:lineRule="auto"/>
      </w:pPr>
      <w:r w:rsidRPr="00123137">
        <w:t>References:</w:t>
      </w:r>
    </w:p>
    <w:p w14:paraId="204C6309" w14:textId="548A83FD" w:rsidR="006625C6" w:rsidRPr="00123137" w:rsidRDefault="006625C6" w:rsidP="006625C6">
      <w:pPr>
        <w:spacing w:before="100" w:beforeAutospacing="1" w:after="100" w:afterAutospacing="1" w:line="240" w:lineRule="auto"/>
      </w:pPr>
      <w:r w:rsidRPr="00123137">
        <w:t>Key collection page (2023) Surgeons Hall Museums News. Available at: https://museum.rcsed.ac.uk/the-collection/key-collections/key-collection-page?collID=1192 (Accessed: 01 December 2023).</w:t>
      </w:r>
      <w:r w:rsidR="005462E9" w:rsidRPr="005462E9">
        <w:t xml:space="preserve"> </w:t>
      </w:r>
    </w:p>
    <w:p w14:paraId="3FC96E1A" w14:textId="7E98FE8C" w:rsidR="00A82319" w:rsidRDefault="006625C6" w:rsidP="001A5230">
      <w:pPr>
        <w:spacing w:before="100" w:beforeAutospacing="1" w:after="100" w:afterAutospacing="1" w:line="240" w:lineRule="auto"/>
      </w:pPr>
      <w:r w:rsidRPr="00123137">
        <w:t>Robert Knox (2023) The Royal College of Surgeons of Edinburgh. Available at: https://archiveandlibrary.</w:t>
      </w:r>
      <w:r w:rsidR="00123137" w:rsidRPr="00123137">
        <w:rPr>
          <w:noProof/>
        </w:rPr>
        <w:t xml:space="preserve"> </w:t>
      </w:r>
      <w:r w:rsidRPr="00123137">
        <w:t>rcsed.ac.uk/surgeon/3770389-robert-knox (Accessed: 01 December 2023).</w:t>
      </w:r>
    </w:p>
    <w:p w14:paraId="34242A40" w14:textId="10FBF72F" w:rsidR="009729DA" w:rsidRDefault="001A5230">
      <w:pPr>
        <w:rPr>
          <w:b/>
          <w:noProof/>
        </w:rPr>
      </w:pPr>
      <w:r>
        <w:rPr>
          <w:rFonts w:eastAsia="Times New Roman" w:cs="Times New Roman"/>
          <w:noProof/>
          <w:color w:val="000000"/>
          <w:kern w:val="0"/>
          <w:lang w:eastAsia="en-GB"/>
        </w:rPr>
        <mc:AlternateContent>
          <mc:Choice Requires="wps">
            <w:drawing>
              <wp:anchor distT="0" distB="0" distL="114300" distR="114300" simplePos="0" relativeHeight="251670528" behindDoc="0" locked="0" layoutInCell="1" allowOverlap="1" wp14:anchorId="651B0391" wp14:editId="2D468251">
                <wp:simplePos x="0" y="0"/>
                <wp:positionH relativeFrom="margin">
                  <wp:align>right</wp:align>
                </wp:positionH>
                <wp:positionV relativeFrom="paragraph">
                  <wp:posOffset>10160</wp:posOffset>
                </wp:positionV>
                <wp:extent cx="3095625" cy="24574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457450"/>
                        </a:xfrm>
                        <a:prstGeom prst="rect">
                          <a:avLst/>
                        </a:prstGeom>
                        <a:solidFill>
                          <a:srgbClr val="FFFFFF"/>
                        </a:solidFill>
                        <a:ln w="6350">
                          <a:solidFill>
                            <a:srgbClr val="000000"/>
                          </a:solidFill>
                          <a:miter lim="800000"/>
                          <a:headEnd/>
                          <a:tailEnd/>
                        </a:ln>
                      </wps:spPr>
                      <wps:txbx>
                        <w:txbxContent>
                          <w:p w14:paraId="0CD7C802" w14:textId="1B8DB246" w:rsidR="001620FC" w:rsidRDefault="00F0095C">
                            <w:pPr>
                              <w:rPr>
                                <w:rFonts w:asciiTheme="majorHAnsi" w:eastAsiaTheme="majorEastAsia" w:hAnsiTheme="majorHAnsi" w:cstheme="majorBidi"/>
                                <w:b/>
                                <w:bCs/>
                                <w:caps/>
                                <w:color w:val="31479E" w:themeColor="accent1" w:themeShade="BF"/>
                                <w:sz w:val="24"/>
                              </w:rPr>
                            </w:pPr>
                            <w:r>
                              <w:rPr>
                                <w:rFonts w:asciiTheme="majorHAnsi" w:eastAsiaTheme="majorEastAsia" w:hAnsiTheme="majorHAnsi" w:cstheme="majorBidi"/>
                                <w:b/>
                                <w:bCs/>
                                <w:caps/>
                                <w:color w:val="31479E" w:themeColor="accent1" w:themeShade="BF"/>
                                <w:sz w:val="24"/>
                              </w:rPr>
                              <w:t>POSTER COMPETITION 2024</w:t>
                            </w:r>
                          </w:p>
                          <w:p w14:paraId="719B224C" w14:textId="77777777" w:rsidR="001F7E15" w:rsidRPr="00123137" w:rsidRDefault="00F0095C" w:rsidP="003853D0">
                            <w:pPr>
                              <w:rPr>
                                <w:noProof/>
                              </w:rPr>
                            </w:pPr>
                            <w:r w:rsidRPr="00123137">
                              <w:rPr>
                                <w:noProof/>
                              </w:rPr>
                              <w:t>To make our next scientific meeting more involved,the SAH are running a poster comptetion.</w:t>
                            </w:r>
                          </w:p>
                          <w:p w14:paraId="28B4AC74" w14:textId="75E5FB69" w:rsidR="001F7E15" w:rsidRPr="00123137" w:rsidRDefault="00F0095C" w:rsidP="003853D0">
                            <w:pPr>
                              <w:rPr>
                                <w:noProof/>
                              </w:rPr>
                            </w:pPr>
                            <w:r w:rsidRPr="00123137">
                              <w:rPr>
                                <w:noProof/>
                              </w:rPr>
                              <w:t xml:space="preserve"> </w:t>
                            </w:r>
                            <w:bookmarkStart w:id="0" w:name="_GoBack"/>
                            <w:r w:rsidRPr="00123137">
                              <w:rPr>
                                <w:noProof/>
                              </w:rPr>
                              <w:t xml:space="preserve">These posters can be from any </w:t>
                            </w:r>
                            <w:r w:rsidR="00CB2F21" w:rsidRPr="00123137">
                              <w:rPr>
                                <w:noProof/>
                              </w:rPr>
                              <w:t>BSc</w:t>
                            </w:r>
                            <w:r w:rsidRPr="00123137">
                              <w:rPr>
                                <w:noProof/>
                              </w:rPr>
                              <w:t>/MSc project or other departmental research.</w:t>
                            </w:r>
                          </w:p>
                          <w:p w14:paraId="60B40822" w14:textId="677FB0F6" w:rsidR="00745244" w:rsidRPr="00123137" w:rsidRDefault="00F0095C" w:rsidP="003853D0">
                            <w:pPr>
                              <w:rPr>
                                <w:noProof/>
                              </w:rPr>
                            </w:pPr>
                            <w:r w:rsidRPr="00123137">
                              <w:rPr>
                                <w:noProof/>
                              </w:rPr>
                              <w:t xml:space="preserve"> A panel of judges will make the decision and there is a cash prize of </w:t>
                            </w:r>
                            <w:r w:rsidRPr="00123137">
                              <w:rPr>
                                <w:b/>
                                <w:bCs/>
                                <w:noProof/>
                                <w:u w:val="single"/>
                              </w:rPr>
                              <w:t>£50</w:t>
                            </w:r>
                            <w:r w:rsidRPr="00123137">
                              <w:rPr>
                                <w:noProof/>
                              </w:rPr>
                              <w:t xml:space="preserve">. </w:t>
                            </w:r>
                          </w:p>
                          <w:p w14:paraId="768E52F1" w14:textId="4D1E86E7" w:rsidR="00F0095C" w:rsidRPr="00123137" w:rsidRDefault="00F0095C" w:rsidP="003853D0">
                            <w:pPr>
                              <w:rPr>
                                <w:noProof/>
                              </w:rPr>
                            </w:pPr>
                            <w:r w:rsidRPr="00123137">
                              <w:rPr>
                                <w:noProof/>
                              </w:rPr>
                              <w:t xml:space="preserve">If you would like to enter a </w:t>
                            </w:r>
                            <w:r w:rsidR="001F7E15" w:rsidRPr="00123137">
                              <w:rPr>
                                <w:noProof/>
                              </w:rPr>
                              <w:t xml:space="preserve"> </w:t>
                            </w:r>
                            <w:r w:rsidRPr="00123137">
                              <w:rPr>
                                <w:noProof/>
                              </w:rPr>
                              <w:t xml:space="preserve">poster, please add the </w:t>
                            </w:r>
                            <w:r w:rsidR="00123137" w:rsidRPr="00123137">
                              <w:rPr>
                                <w:noProof/>
                              </w:rPr>
                              <w:t xml:space="preserve"> </w:t>
                            </w:r>
                            <w:r w:rsidRPr="00123137">
                              <w:rPr>
                                <w:noProof/>
                              </w:rPr>
                              <w:t xml:space="preserve">poster title on the meeting registration </w:t>
                            </w:r>
                            <w:r w:rsidR="00123137" w:rsidRPr="00123137">
                              <w:rPr>
                                <w:noProof/>
                              </w:rPr>
                              <w:t xml:space="preserve"> </w:t>
                            </w:r>
                            <w:r w:rsidRPr="00123137">
                              <w:rPr>
                                <w:noProof/>
                              </w:rPr>
                              <w:t>form, which will be circulated in the spring.</w:t>
                            </w:r>
                            <w:bookmarkEnd w:id="0"/>
                            <w:r w:rsidRPr="00123137">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B0391" id="Text Box 2" o:spid="_x0000_s1030" type="#_x0000_t202" style="position:absolute;margin-left:192.55pt;margin-top:.8pt;width:243.75pt;height:19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" strokeweight=".5pt">
                <v:textbox>
                  <w:txbxContent>
                    <w:p w14:paraId="0CD7C802" w14:textId="1B8DB246" w:rsidR="001620FC" w:rsidRDefault="00F0095C">
                      <w:pPr>
                        <w:rPr>
                          <w:rFonts w:asciiTheme="majorHAnsi" w:eastAsiaTheme="majorEastAsia" w:hAnsiTheme="majorHAnsi" w:cstheme="majorBidi"/>
                          <w:b/>
                          <w:bCs/>
                          <w:caps/>
                          <w:color w:val="31479E" w:themeColor="accent1" w:themeShade="BF"/>
                          <w:sz w:val="24"/>
                        </w:rPr>
                      </w:pPr>
                      <w:r>
                        <w:rPr>
                          <w:rFonts w:asciiTheme="majorHAnsi" w:eastAsiaTheme="majorEastAsia" w:hAnsiTheme="majorHAnsi" w:cstheme="majorBidi"/>
                          <w:b/>
                          <w:bCs/>
                          <w:caps/>
                          <w:color w:val="31479E" w:themeColor="accent1" w:themeShade="BF"/>
                          <w:sz w:val="24"/>
                        </w:rPr>
                        <w:t>POSTER COMPETITION 2024</w:t>
                      </w:r>
                    </w:p>
                    <w:p w14:paraId="719B224C" w14:textId="77777777" w:rsidR="001F7E15" w:rsidRPr="00123137" w:rsidRDefault="00F0095C" w:rsidP="003853D0">
                      <w:pPr>
                        <w:rPr>
                          <w:noProof/>
                        </w:rPr>
                      </w:pPr>
                      <w:r w:rsidRPr="00123137">
                        <w:rPr>
                          <w:noProof/>
                        </w:rPr>
                        <w:t>To make our next scientific meeting more involved,the SAH are running a poster comptetion.</w:t>
                      </w:r>
                    </w:p>
                    <w:p w14:paraId="28B4AC74" w14:textId="75E5FB69" w:rsidR="001F7E15" w:rsidRPr="00123137" w:rsidRDefault="00F0095C" w:rsidP="003853D0">
                      <w:pPr>
                        <w:rPr>
                          <w:noProof/>
                        </w:rPr>
                      </w:pPr>
                      <w:r w:rsidRPr="00123137">
                        <w:rPr>
                          <w:noProof/>
                        </w:rPr>
                        <w:t xml:space="preserve"> </w:t>
                      </w:r>
                      <w:bookmarkStart w:id="1" w:name="_GoBack"/>
                      <w:r w:rsidRPr="00123137">
                        <w:rPr>
                          <w:noProof/>
                        </w:rPr>
                        <w:t xml:space="preserve">These posters can be from any </w:t>
                      </w:r>
                      <w:r w:rsidR="00CB2F21" w:rsidRPr="00123137">
                        <w:rPr>
                          <w:noProof/>
                        </w:rPr>
                        <w:t>BSc</w:t>
                      </w:r>
                      <w:r w:rsidRPr="00123137">
                        <w:rPr>
                          <w:noProof/>
                        </w:rPr>
                        <w:t>/MSc project or other departmental research.</w:t>
                      </w:r>
                    </w:p>
                    <w:p w14:paraId="60B40822" w14:textId="677FB0F6" w:rsidR="00745244" w:rsidRPr="00123137" w:rsidRDefault="00F0095C" w:rsidP="003853D0">
                      <w:pPr>
                        <w:rPr>
                          <w:noProof/>
                        </w:rPr>
                      </w:pPr>
                      <w:r w:rsidRPr="00123137">
                        <w:rPr>
                          <w:noProof/>
                        </w:rPr>
                        <w:t xml:space="preserve"> A panel of judges will make the decision and there is a cash prize of </w:t>
                      </w:r>
                      <w:r w:rsidRPr="00123137">
                        <w:rPr>
                          <w:b/>
                          <w:bCs/>
                          <w:noProof/>
                          <w:u w:val="single"/>
                        </w:rPr>
                        <w:t>£50</w:t>
                      </w:r>
                      <w:r w:rsidRPr="00123137">
                        <w:rPr>
                          <w:noProof/>
                        </w:rPr>
                        <w:t xml:space="preserve">. </w:t>
                      </w:r>
                    </w:p>
                    <w:p w14:paraId="768E52F1" w14:textId="4D1E86E7" w:rsidR="00F0095C" w:rsidRPr="00123137" w:rsidRDefault="00F0095C" w:rsidP="003853D0">
                      <w:pPr>
                        <w:rPr>
                          <w:noProof/>
                        </w:rPr>
                      </w:pPr>
                      <w:r w:rsidRPr="00123137">
                        <w:rPr>
                          <w:noProof/>
                        </w:rPr>
                        <w:t xml:space="preserve">If you would like to enter a </w:t>
                      </w:r>
                      <w:r w:rsidR="001F7E15" w:rsidRPr="00123137">
                        <w:rPr>
                          <w:noProof/>
                        </w:rPr>
                        <w:t xml:space="preserve"> </w:t>
                      </w:r>
                      <w:r w:rsidRPr="00123137">
                        <w:rPr>
                          <w:noProof/>
                        </w:rPr>
                        <w:t xml:space="preserve">poster, please add the </w:t>
                      </w:r>
                      <w:r w:rsidR="00123137" w:rsidRPr="00123137">
                        <w:rPr>
                          <w:noProof/>
                        </w:rPr>
                        <w:t xml:space="preserve"> </w:t>
                      </w:r>
                      <w:r w:rsidRPr="00123137">
                        <w:rPr>
                          <w:noProof/>
                        </w:rPr>
                        <w:t xml:space="preserve">poster title on the meeting registration </w:t>
                      </w:r>
                      <w:r w:rsidR="00123137" w:rsidRPr="00123137">
                        <w:rPr>
                          <w:noProof/>
                        </w:rPr>
                        <w:t xml:space="preserve"> </w:t>
                      </w:r>
                      <w:r w:rsidRPr="00123137">
                        <w:rPr>
                          <w:noProof/>
                        </w:rPr>
                        <w:t>form, which will be circulated in the spring.</w:t>
                      </w:r>
                      <w:bookmarkEnd w:id="1"/>
                      <w:r w:rsidRPr="00123137">
                        <w:rPr>
                          <w:noProof/>
                        </w:rPr>
                        <w:t xml:space="preserve"> </w:t>
                      </w:r>
                    </w:p>
                  </w:txbxContent>
                </v:textbox>
                <w10:wrap anchorx="margin"/>
              </v:shape>
            </w:pict>
          </mc:Fallback>
        </mc:AlternateContent>
      </w:r>
      <w:r>
        <w:rPr>
          <w:noProof/>
          <w:lang w:eastAsia="en-GB"/>
        </w:rPr>
        <w:drawing>
          <wp:anchor distT="0" distB="0" distL="114300" distR="114300" simplePos="0" relativeHeight="251675648" behindDoc="1" locked="0" layoutInCell="1" allowOverlap="1" wp14:anchorId="28D5AC19" wp14:editId="29E6EE99">
            <wp:simplePos x="0" y="0"/>
            <wp:positionH relativeFrom="margin">
              <wp:align>left</wp:align>
            </wp:positionH>
            <wp:positionV relativeFrom="paragraph">
              <wp:posOffset>12700</wp:posOffset>
            </wp:positionV>
            <wp:extent cx="3581400" cy="2314575"/>
            <wp:effectExtent l="0" t="0" r="0" b="9525"/>
            <wp:wrapTight wrapText="bothSides">
              <wp:wrapPolygon edited="0">
                <wp:start x="0" y="0"/>
                <wp:lineTo x="0" y="21511"/>
                <wp:lineTo x="21485" y="21511"/>
                <wp:lineTo x="214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2948"/>
                    <a:stretch/>
                  </pic:blipFill>
                  <pic:spPr bwMode="auto">
                    <a:xfrm>
                      <a:off x="0" y="0"/>
                      <a:ext cx="358140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53E98" w:rsidRPr="007C72F5">
        <w:rPr>
          <w:strike/>
          <w:noProof/>
          <w:lang w:eastAsia="en-GB"/>
        </w:rPr>
        <mc:AlternateContent>
          <mc:Choice Requires="wps">
            <w:drawing>
              <wp:anchor distT="182880" distB="182880" distL="274320" distR="274320" simplePos="0" relativeHeight="251658240" behindDoc="0" locked="0" layoutInCell="1" allowOverlap="0" wp14:anchorId="59A4C623" wp14:editId="3196B11A">
                <wp:simplePos x="0" y="0"/>
                <wp:positionH relativeFrom="margin">
                  <wp:posOffset>-66675</wp:posOffset>
                </wp:positionH>
                <wp:positionV relativeFrom="margin">
                  <wp:posOffset>7286625</wp:posOffset>
                </wp:positionV>
                <wp:extent cx="7096125" cy="2000250"/>
                <wp:effectExtent l="0" t="0" r="9525"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709612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4E67C8"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6516"/>
                              <w:gridCol w:w="4649"/>
                            </w:tblGrid>
                            <w:tr w:rsidR="00A82319" w14:paraId="23CFDCDD" w14:textId="77777777" w:rsidTr="009729DA">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6E3F6800" w14:textId="42222B8F" w:rsidR="00A82319" w:rsidRDefault="001F7E15">
                                      <w:pPr>
                                        <w:pStyle w:val="Organization"/>
                                      </w:pPr>
                                      <w:r>
                                        <w:t>Puzzle corner - ANAGRAMS</w:t>
                                      </w:r>
                                    </w:p>
                                  </w:sdtContent>
                                </w:sd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686"/>
                                  </w:tblGrid>
                                  <w:tr w:rsidR="00472D7D" w14:paraId="31A7463C" w14:textId="77777777" w:rsidTr="009729DA">
                                    <w:trPr>
                                      <w:trHeight w:val="1482"/>
                                    </w:trPr>
                                    <w:tc>
                                      <w:tcPr>
                                        <w:tcW w:w="2830" w:type="dxa"/>
                                      </w:tcPr>
                                      <w:p w14:paraId="1185AAD5" w14:textId="120437B7" w:rsidR="00DD1FAA" w:rsidRDefault="00553E98" w:rsidP="00472D7D">
                                        <w:pPr>
                                          <w:pStyle w:val="ListParagraph"/>
                                          <w:numPr>
                                            <w:ilvl w:val="0"/>
                                            <w:numId w:val="2"/>
                                          </w:numPr>
                                        </w:pPr>
                                        <w:r>
                                          <w:t>rematch starfish</w:t>
                                        </w:r>
                                      </w:p>
                                      <w:p w14:paraId="4FF77755" w14:textId="47D7E110" w:rsidR="00472D7D" w:rsidRDefault="00553E98" w:rsidP="00472D7D">
                                        <w:pPr>
                                          <w:pStyle w:val="ListParagraph"/>
                                          <w:numPr>
                                            <w:ilvl w:val="0"/>
                                            <w:numId w:val="2"/>
                                          </w:numPr>
                                        </w:pPr>
                                        <w:r>
                                          <w:t>hurl pod</w:t>
                                        </w:r>
                                      </w:p>
                                      <w:p w14:paraId="63A9DC6E" w14:textId="243D0B3A" w:rsidR="00472D7D" w:rsidRDefault="00553E98" w:rsidP="00472D7D">
                                        <w:pPr>
                                          <w:pStyle w:val="ListParagraph"/>
                                          <w:numPr>
                                            <w:ilvl w:val="0"/>
                                            <w:numId w:val="2"/>
                                          </w:numPr>
                                        </w:pPr>
                                        <w:r>
                                          <w:t>markups</w:t>
                                        </w:r>
                                      </w:p>
                                      <w:p w14:paraId="067A5F07" w14:textId="56403872" w:rsidR="00472D7D" w:rsidRDefault="00553E98" w:rsidP="00472D7D">
                                        <w:pPr>
                                          <w:pStyle w:val="ListParagraph"/>
                                          <w:numPr>
                                            <w:ilvl w:val="0"/>
                                            <w:numId w:val="2"/>
                                          </w:numPr>
                                        </w:pPr>
                                        <w:r>
                                          <w:t>crackliest melvin</w:t>
                                        </w:r>
                                      </w:p>
                                      <w:p w14:paraId="1F9C34B6" w14:textId="6DF67800" w:rsidR="00472D7D" w:rsidRPr="00472D7D" w:rsidRDefault="00553E98" w:rsidP="00472D7D">
                                        <w:pPr>
                                          <w:pStyle w:val="ListParagraph"/>
                                          <w:numPr>
                                            <w:ilvl w:val="0"/>
                                            <w:numId w:val="2"/>
                                          </w:numPr>
                                        </w:pPr>
                                        <w:r>
                                          <w:t>cher thing</w:t>
                                        </w:r>
                                      </w:p>
                                    </w:tc>
                                    <w:tc>
                                      <w:tcPr>
                                        <w:tcW w:w="3686" w:type="dxa"/>
                                      </w:tcPr>
                                      <w:p w14:paraId="469EE130" w14:textId="540A4189" w:rsidR="00472D7D" w:rsidRDefault="00553E98" w:rsidP="00472D7D">
                                        <w:pPr>
                                          <w:pStyle w:val="ListParagraph"/>
                                          <w:numPr>
                                            <w:ilvl w:val="0"/>
                                            <w:numId w:val="2"/>
                                          </w:numPr>
                                          <w:ind w:left="0" w:firstLine="0"/>
                                        </w:pPr>
                                        <w:r>
                                          <w:t>boozer creesegene</w:t>
                                        </w:r>
                                      </w:p>
                                      <w:p w14:paraId="5831DBAF" w14:textId="2617EE29" w:rsidR="00472D7D" w:rsidRDefault="00553E98" w:rsidP="00472D7D">
                                        <w:pPr>
                                          <w:pStyle w:val="ListParagraph"/>
                                          <w:numPr>
                                            <w:ilvl w:val="0"/>
                                            <w:numId w:val="2"/>
                                          </w:numPr>
                                          <w:ind w:left="0" w:firstLine="0"/>
                                        </w:pPr>
                                        <w:r>
                                          <w:t>cleaning skews</w:t>
                                        </w:r>
                                      </w:p>
                                      <w:p w14:paraId="0BC59BF9" w14:textId="59EF8D89" w:rsidR="008E3CAE" w:rsidRDefault="00553E98" w:rsidP="00472D7D">
                                        <w:pPr>
                                          <w:pStyle w:val="ListParagraph"/>
                                          <w:numPr>
                                            <w:ilvl w:val="0"/>
                                            <w:numId w:val="2"/>
                                          </w:numPr>
                                          <w:ind w:left="0" w:firstLine="0"/>
                                        </w:pPr>
                                        <w:r>
                                          <w:t>jocks rafts</w:t>
                                        </w:r>
                                      </w:p>
                                      <w:p w14:paraId="36FD594D" w14:textId="598083A3" w:rsidR="008E3CAE" w:rsidRDefault="00553E98" w:rsidP="00472D7D">
                                        <w:pPr>
                                          <w:pStyle w:val="ListParagraph"/>
                                          <w:numPr>
                                            <w:ilvl w:val="0"/>
                                            <w:numId w:val="2"/>
                                          </w:numPr>
                                          <w:ind w:left="0" w:firstLine="0"/>
                                        </w:pPr>
                                        <w:r>
                                          <w:t>jenn macloch</w:t>
                                        </w:r>
                                      </w:p>
                                      <w:p w14:paraId="3057C181" w14:textId="030A7AAF" w:rsidR="0033070D" w:rsidRDefault="00553E98" w:rsidP="00472D7D">
                                        <w:pPr>
                                          <w:pStyle w:val="ListParagraph"/>
                                          <w:numPr>
                                            <w:ilvl w:val="0"/>
                                            <w:numId w:val="2"/>
                                          </w:numPr>
                                          <w:ind w:left="0" w:firstLine="0"/>
                                        </w:pPr>
                                        <w:r>
                                          <w:t>jacketing knolls</w:t>
                                        </w:r>
                                      </w:p>
                                    </w:tc>
                                  </w:tr>
                                </w:tbl>
                                <w:sdt>
                                  <w:sdtPr>
                                    <w:rPr>
                                      <w:color w:val="5967AF" w:themeColor="text2" w:themeTint="99"/>
                                      <w:kern w:val="0"/>
                                      <w14:ligatures w14:val="none"/>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793E3380" w14:textId="3E1F2EFB" w:rsidR="00A82319" w:rsidRDefault="009729DA" w:rsidP="0045753D">
                                      <w:pPr>
                                        <w:pStyle w:val="ContactInfo"/>
                                      </w:pPr>
                                      <w:r w:rsidRPr="009729DA">
                                        <w:rPr>
                                          <w:color w:val="5967AF" w:themeColor="text2" w:themeTint="99"/>
                                          <w:kern w:val="0"/>
                                          <w14:ligatures w14:val="none"/>
                                        </w:rPr>
                                        <w:t xml:space="preserve">Clue: </w:t>
                                      </w:r>
                                      <w:r w:rsidR="00553E98">
                                        <w:rPr>
                                          <w:color w:val="5967AF" w:themeColor="text2" w:themeTint="99"/>
                                          <w:kern w:val="0"/>
                                          <w14:ligatures w14:val="none"/>
                                        </w:rPr>
                                        <w:t>Festive characters</w:t>
                                      </w:r>
                                      <w:r w:rsidR="008466A3">
                                        <w:rPr>
                                          <w:color w:val="5967AF" w:themeColor="text2" w:themeTint="99"/>
                                          <w:kern w:val="0"/>
                                          <w14:ligatures w14:val="none"/>
                                        </w:rPr>
                                        <w:t xml:space="preserve">  </w:t>
                                      </w:r>
                                      <w:r w:rsidR="004351EF">
                                        <w:rPr>
                                          <w:color w:val="5967AF" w:themeColor="text2" w:themeTint="99"/>
                                          <w:kern w:val="0"/>
                                          <w14:ligatures w14:val="none"/>
                                        </w:rPr>
                                        <w:t xml:space="preserve">(NB: Issue </w:t>
                                      </w:r>
                                      <w:r w:rsidR="00553E98">
                                        <w:rPr>
                                          <w:color w:val="5967AF" w:themeColor="text2" w:themeTint="99"/>
                                          <w:kern w:val="0"/>
                                          <w14:ligatures w14:val="none"/>
                                        </w:rPr>
                                        <w:t>5</w:t>
                                      </w:r>
                                      <w:r w:rsidR="00A14F86">
                                        <w:rPr>
                                          <w:color w:val="5967AF" w:themeColor="text2" w:themeTint="99"/>
                                          <w:kern w:val="0"/>
                                          <w14:ligatures w14:val="none"/>
                                        </w:rPr>
                                        <w:t xml:space="preserve"> a</w:t>
                                      </w:r>
                                      <w:r w:rsidR="00553E98">
                                        <w:rPr>
                                          <w:color w:val="5967AF" w:themeColor="text2" w:themeTint="99"/>
                                          <w:kern w:val="0"/>
                                          <w14:ligatures w14:val="none"/>
                                        </w:rPr>
                                        <w:t xml:space="preserve">nswers </w:t>
                                      </w:r>
                                      <w:r w:rsidR="00A14F86">
                                        <w:rPr>
                                          <w:color w:val="5967AF" w:themeColor="text2" w:themeTint="99"/>
                                          <w:kern w:val="0"/>
                                          <w14:ligatures w14:val="none"/>
                                        </w:rPr>
                                        <w:t xml:space="preserve">on SAH </w:t>
                                      </w:r>
                                      <w:r w:rsidR="00553E98">
                                        <w:rPr>
                                          <w:color w:val="5967AF" w:themeColor="text2" w:themeTint="99"/>
                                          <w:kern w:val="0"/>
                                          <w14:ligatures w14:val="none"/>
                                        </w:rPr>
                                        <w:t>we</w:t>
                                      </w:r>
                                      <w:r w:rsidR="00A14F86">
                                        <w:rPr>
                                          <w:color w:val="5967AF" w:themeColor="text2" w:themeTint="99"/>
                                          <w:kern w:val="0"/>
                                          <w14:ligatures w14:val="none"/>
                                        </w:rPr>
                                        <w:t>bsite)</w:t>
                                      </w:r>
                                      <w:r w:rsidR="00A14F86">
                                        <w:rPr>
                                          <w:color w:val="5967AF" w:themeColor="text2" w:themeTint="99"/>
                                          <w:kern w:val="0"/>
                                          <w14:ligatures w14:val="none"/>
                                        </w:rPr>
                                        <w:br/>
                                      </w:r>
                                    </w:p>
                                  </w:sdtContent>
                                </w:sdt>
                              </w:tc>
                              <w:tc>
                                <w:tcPr>
                                  <w:tcW w:w="3000" w:type="pct"/>
                                </w:tcPr>
                                <w:p w14:paraId="624AAF2F" w14:textId="77777777" w:rsidR="009729DA" w:rsidRPr="001620FC" w:rsidRDefault="009729DA" w:rsidP="009729DA">
                                  <w:pPr>
                                    <w:pStyle w:val="Caption"/>
                                    <w:jc w:val="center"/>
                                    <w:rPr>
                                      <w:rFonts w:asciiTheme="majorHAnsi" w:eastAsiaTheme="majorEastAsia" w:hAnsiTheme="majorHAnsi" w:cstheme="majorBidi"/>
                                      <w:b/>
                                      <w:bCs/>
                                      <w:i w:val="0"/>
                                      <w:iCs w:val="0"/>
                                      <w:caps/>
                                      <w:color w:val="31479E" w:themeColor="accent1" w:themeShade="BF"/>
                                      <w:sz w:val="24"/>
                                    </w:rPr>
                                  </w:pPr>
                                  <w:r w:rsidRPr="001620FC">
                                    <w:rPr>
                                      <w:rFonts w:asciiTheme="majorHAnsi" w:eastAsiaTheme="majorEastAsia" w:hAnsiTheme="majorHAnsi" w:cstheme="majorBidi"/>
                                      <w:b/>
                                      <w:bCs/>
                                      <w:i w:val="0"/>
                                      <w:iCs w:val="0"/>
                                      <w:caps/>
                                      <w:color w:val="31479E" w:themeColor="accent1" w:themeShade="BF"/>
                                      <w:sz w:val="24"/>
                                    </w:rPr>
                                    <w:t>Contact us!!</w:t>
                                  </w:r>
                                </w:p>
                                <w:p w14:paraId="662F7750" w14:textId="77777777" w:rsidR="009729DA" w:rsidRDefault="007F36E6" w:rsidP="009729DA">
                                  <w:pPr>
                                    <w:pStyle w:val="ContactInfo"/>
                                    <w:jc w:val="center"/>
                                  </w:pPr>
                                  <w:sdt>
                                    <w:sdtPr>
                                      <w:rPr>
                                        <w:b/>
                                        <w:color w:val="5967AF" w:themeColor="text2" w:themeTint="99"/>
                                      </w:rPr>
                                      <w:id w:val="1108242874"/>
                                      <w:temporary/>
                                      <w:showingPlcHdr/>
                                      <w15:appearance w15:val="hidden"/>
                                      <w:text/>
                                    </w:sdtPr>
                                    <w:sdtEndPr/>
                                    <w:sdtContent>
                                      <w:r w:rsidR="009729DA" w:rsidRPr="00AE1844">
                                        <w:rPr>
                                          <w:b/>
                                          <w:color w:val="5967AF" w:themeColor="text2" w:themeTint="99"/>
                                        </w:rPr>
                                        <w:t>Email</w:t>
                                      </w:r>
                                    </w:sdtContent>
                                  </w:sdt>
                                  <w:r w:rsidR="009729DA" w:rsidRPr="00AE1844">
                                    <w:rPr>
                                      <w:b/>
                                      <w:color w:val="5967AF" w:themeColor="text2" w:themeTint="99"/>
                                    </w:rPr>
                                    <w:t>:</w:t>
                                  </w:r>
                                  <w:r w:rsidR="009729DA" w:rsidRPr="00AE1844">
                                    <w:rPr>
                                      <w:color w:val="5967AF" w:themeColor="text2" w:themeTint="99"/>
                                    </w:rPr>
                                    <w:t xml:space="preserve"> </w:t>
                                  </w:r>
                                  <w:r w:rsidR="009729DA" w:rsidRPr="00AE1844">
                                    <w:t>sah.</w:t>
                                  </w:r>
                                  <w:r w:rsidR="009729DA">
                                    <w:t>generic@lanarkshire.scot.nhs.uk</w:t>
                                  </w:r>
                                </w:p>
                                <w:p w14:paraId="46011EB7" w14:textId="77777777" w:rsidR="009729DA" w:rsidRDefault="007F36E6" w:rsidP="009729DA">
                                  <w:pPr>
                                    <w:pStyle w:val="ContactInfo"/>
                                    <w:jc w:val="center"/>
                                  </w:pPr>
                                  <w:sdt>
                                    <w:sdtPr>
                                      <w:rPr>
                                        <w:b/>
                                        <w:color w:val="5967AF" w:themeColor="text2" w:themeTint="99"/>
                                      </w:rPr>
                                      <w:id w:val="1469479481"/>
                                      <w:temporary/>
                                      <w:showingPlcHdr/>
                                      <w15:appearance w15:val="hidden"/>
                                      <w:text/>
                                    </w:sdtPr>
                                    <w:sdtEndPr/>
                                    <w:sdtContent>
                                      <w:r w:rsidR="009729DA" w:rsidRPr="00AE1844">
                                        <w:rPr>
                                          <w:b/>
                                          <w:color w:val="5967AF" w:themeColor="text2" w:themeTint="99"/>
                                        </w:rPr>
                                        <w:t>Website</w:t>
                                      </w:r>
                                    </w:sdtContent>
                                  </w:sdt>
                                  <w:r w:rsidR="009729DA">
                                    <w:t>: www.saht.org.uk</w:t>
                                  </w:r>
                                </w:p>
                                <w:p w14:paraId="3404267A" w14:textId="77777777" w:rsidR="009729DA" w:rsidRDefault="009729DA" w:rsidP="009729DA">
                                  <w:pPr>
                                    <w:pStyle w:val="ContactInfo"/>
                                    <w:jc w:val="center"/>
                                  </w:pPr>
                                  <w:r w:rsidRPr="00AE1844">
                                    <w:rPr>
                                      <w:b/>
                                      <w:color w:val="5967AF" w:themeColor="text2" w:themeTint="99"/>
                                    </w:rPr>
                                    <w:t>Twitter:</w:t>
                                  </w:r>
                                  <w:r>
                                    <w:t xml:space="preserve"> @ScottishAssoci1</w:t>
                                  </w:r>
                                </w:p>
                                <w:p w14:paraId="1E44E18D" w14:textId="77777777" w:rsidR="009729DA" w:rsidRPr="00AE1844" w:rsidRDefault="009729DA" w:rsidP="009729DA">
                                  <w:pPr>
                                    <w:pStyle w:val="ContactInfo"/>
                                    <w:jc w:val="center"/>
                                    <w:rPr>
                                      <w:b/>
                                      <w:color w:val="5967AF" w:themeColor="text2" w:themeTint="99"/>
                                    </w:rPr>
                                  </w:pPr>
                                  <w:r w:rsidRPr="00AE1844">
                                    <w:rPr>
                                      <w:b/>
                                      <w:color w:val="5967AF" w:themeColor="text2" w:themeTint="99"/>
                                    </w:rPr>
                                    <w:t>Instagram:</w:t>
                                  </w:r>
                                  <w:r w:rsidR="002E6CCE">
                                    <w:rPr>
                                      <w:rFonts w:ascii="Calibri" w:hAnsi="Calibri" w:cs="Calibri"/>
                                      <w:color w:val="000000"/>
                                      <w:shd w:val="clear" w:color="auto" w:fill="FFFFFF"/>
                                    </w:rPr>
                                    <w:t xml:space="preserve"> scottishassociationhistotech</w:t>
                                  </w:r>
                                </w:p>
                                <w:p w14:paraId="538D9FC9" w14:textId="77777777" w:rsidR="009729DA" w:rsidRDefault="009729DA" w:rsidP="009729DA">
                                  <w:pPr>
                                    <w:pStyle w:val="ContactInfo"/>
                                    <w:jc w:val="center"/>
                                  </w:pPr>
                                  <w:r w:rsidRPr="00AE1844">
                                    <w:rPr>
                                      <w:b/>
                                      <w:color w:val="5967AF" w:themeColor="text2" w:themeTint="99"/>
                                    </w:rPr>
                                    <w:t>Facebook:</w:t>
                                  </w:r>
                                  <w:r>
                                    <w:t xml:space="preserve"> </w:t>
                                  </w:r>
                                  <w:r w:rsidRPr="00AE1844">
                                    <w:t>@www.saht.org.uk</w:t>
                                  </w:r>
                                </w:p>
                                <w:p w14:paraId="7B37B962" w14:textId="77777777" w:rsidR="00A82319" w:rsidRDefault="00A82319" w:rsidP="009729DA">
                                  <w:pPr>
                                    <w:jc w:val="center"/>
                                  </w:pPr>
                                </w:p>
                              </w:tc>
                            </w:tr>
                            <w:tr w:rsidR="00A82319" w14:paraId="17901FF9" w14:textId="77777777">
                              <w:trPr>
                                <w:trHeight w:val="3600"/>
                              </w:trPr>
                              <w:tc>
                                <w:tcPr>
                                  <w:tcW w:w="2000" w:type="pct"/>
                                </w:tcPr>
                                <w:p w14:paraId="7858D24A" w14:textId="77777777" w:rsidR="00A82319" w:rsidRDefault="00A82319">
                                  <w:pPr>
                                    <w:pStyle w:val="ContactInfo"/>
                                  </w:pPr>
                                </w:p>
                              </w:tc>
                              <w:tc>
                                <w:tcPr>
                                  <w:tcW w:w="3000" w:type="pct"/>
                                </w:tcPr>
                                <w:sdt>
                                  <w:sdtPr>
                                    <w:id w:val="-1357416902"/>
                                    <w:temporary/>
                                    <w:showingPlcHdr/>
                                    <w15:appearance w15:val="hidden"/>
                                    <w:text/>
                                  </w:sdtPr>
                                  <w:sdtEndPr/>
                                  <w:sdtContent>
                                    <w:p w14:paraId="02885015" w14:textId="77777777" w:rsidR="00A82319" w:rsidRDefault="008956E6">
                                      <w:pPr>
                                        <w:pStyle w:val="ContactInfoBold"/>
                                      </w:pPr>
                                      <w:r>
                                        <w:t>Recipient Name</w:t>
                                      </w:r>
                                    </w:p>
                                  </w:sdtContent>
                                </w:sdt>
                                <w:sdt>
                                  <w:sdtPr>
                                    <w:id w:val="-504204370"/>
                                    <w:temporary/>
                                    <w:showingPlcHdr/>
                                    <w15:appearance w15:val="hidden"/>
                                    <w:text w:multiLine="1"/>
                                  </w:sdtPr>
                                  <w:sdtEndPr/>
                                  <w:sdtContent>
                                    <w:p w14:paraId="4274D805" w14:textId="77777777" w:rsidR="00A82319" w:rsidRDefault="008956E6">
                                      <w:pPr>
                                        <w:pStyle w:val="ContactInfo"/>
                                      </w:pPr>
                                      <w:r>
                                        <w:t>Street Address</w:t>
                                      </w:r>
                                      <w:r>
                                        <w:br/>
                                        <w:t>City, ST  ZIP Code</w:t>
                                      </w:r>
                                    </w:p>
                                  </w:sdtContent>
                                </w:sdt>
                              </w:tc>
                            </w:tr>
                          </w:tbl>
                          <w:p w14:paraId="0F274A02"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C623" id="_x0000_s1031" type="#_x0000_t202" alt="Mailer layout text box" style="position:absolute;margin-left:-5.25pt;margin-top:573.75pt;width:558.75pt;height:157.5pt;z-index:25165824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" o:allowoverlap="f" filled="f" stroked="f" strokeweight=".5pt">
                <v:textbox inset="0,0,0,0">
                  <w:txbxContent>
                    <w:tbl>
                      <w:tblPr>
                        <w:tblW w:w="5000" w:type="pct"/>
                        <w:tblBorders>
                          <w:top w:val="single" w:sz="8" w:space="0" w:color="4E67C8"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6516"/>
                        <w:gridCol w:w="4649"/>
                      </w:tblGrid>
                      <w:tr w:rsidR="00A82319" w14:paraId="23CFDCDD" w14:textId="77777777" w:rsidTr="009729DA">
                        <w:trPr>
                          <w:trHeight w:val="2736"/>
                        </w:trPr>
                        <w:tc>
                          <w:tcPr>
                            <w:tcW w:w="2000"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EndPr/>
                            <w:sdtContent>
                              <w:p w14:paraId="6E3F6800" w14:textId="42222B8F" w:rsidR="00A82319" w:rsidRDefault="001F7E15">
                                <w:pPr>
                                  <w:pStyle w:val="Organization"/>
                                </w:pPr>
                                <w:r>
                                  <w:t>Puzzle corner - ANAGRAMS</w:t>
                                </w:r>
                              </w:p>
                            </w:sdtContent>
                          </w:sdt>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686"/>
                            </w:tblGrid>
                            <w:tr w:rsidR="00472D7D" w14:paraId="31A7463C" w14:textId="77777777" w:rsidTr="009729DA">
                              <w:trPr>
                                <w:trHeight w:val="1482"/>
                              </w:trPr>
                              <w:tc>
                                <w:tcPr>
                                  <w:tcW w:w="2830" w:type="dxa"/>
                                </w:tcPr>
                                <w:p w14:paraId="1185AAD5" w14:textId="120437B7" w:rsidR="00DD1FAA" w:rsidRDefault="00553E98" w:rsidP="00472D7D">
                                  <w:pPr>
                                    <w:pStyle w:val="ListParagraph"/>
                                    <w:numPr>
                                      <w:ilvl w:val="0"/>
                                      <w:numId w:val="2"/>
                                    </w:numPr>
                                  </w:pPr>
                                  <w:r>
                                    <w:t>rematch starfish</w:t>
                                  </w:r>
                                </w:p>
                                <w:p w14:paraId="4FF77755" w14:textId="47D7E110" w:rsidR="00472D7D" w:rsidRDefault="00553E98" w:rsidP="00472D7D">
                                  <w:pPr>
                                    <w:pStyle w:val="ListParagraph"/>
                                    <w:numPr>
                                      <w:ilvl w:val="0"/>
                                      <w:numId w:val="2"/>
                                    </w:numPr>
                                  </w:pPr>
                                  <w:r>
                                    <w:t>hurl pod</w:t>
                                  </w:r>
                                </w:p>
                                <w:p w14:paraId="63A9DC6E" w14:textId="243D0B3A" w:rsidR="00472D7D" w:rsidRDefault="00553E98" w:rsidP="00472D7D">
                                  <w:pPr>
                                    <w:pStyle w:val="ListParagraph"/>
                                    <w:numPr>
                                      <w:ilvl w:val="0"/>
                                      <w:numId w:val="2"/>
                                    </w:numPr>
                                  </w:pPr>
                                  <w:r>
                                    <w:t>markups</w:t>
                                  </w:r>
                                </w:p>
                                <w:p w14:paraId="067A5F07" w14:textId="56403872" w:rsidR="00472D7D" w:rsidRDefault="00553E98" w:rsidP="00472D7D">
                                  <w:pPr>
                                    <w:pStyle w:val="ListParagraph"/>
                                    <w:numPr>
                                      <w:ilvl w:val="0"/>
                                      <w:numId w:val="2"/>
                                    </w:numPr>
                                  </w:pPr>
                                  <w:r>
                                    <w:t>crackliest melvin</w:t>
                                  </w:r>
                                </w:p>
                                <w:p w14:paraId="1F9C34B6" w14:textId="6DF67800" w:rsidR="00472D7D" w:rsidRPr="00472D7D" w:rsidRDefault="00553E98" w:rsidP="00472D7D">
                                  <w:pPr>
                                    <w:pStyle w:val="ListParagraph"/>
                                    <w:numPr>
                                      <w:ilvl w:val="0"/>
                                      <w:numId w:val="2"/>
                                    </w:numPr>
                                  </w:pPr>
                                  <w:r>
                                    <w:t>cher thing</w:t>
                                  </w:r>
                                </w:p>
                              </w:tc>
                              <w:tc>
                                <w:tcPr>
                                  <w:tcW w:w="3686" w:type="dxa"/>
                                </w:tcPr>
                                <w:p w14:paraId="469EE130" w14:textId="540A4189" w:rsidR="00472D7D" w:rsidRDefault="00553E98" w:rsidP="00472D7D">
                                  <w:pPr>
                                    <w:pStyle w:val="ListParagraph"/>
                                    <w:numPr>
                                      <w:ilvl w:val="0"/>
                                      <w:numId w:val="2"/>
                                    </w:numPr>
                                    <w:ind w:left="0" w:firstLine="0"/>
                                  </w:pPr>
                                  <w:r>
                                    <w:t>boozer creesegene</w:t>
                                  </w:r>
                                </w:p>
                                <w:p w14:paraId="5831DBAF" w14:textId="2617EE29" w:rsidR="00472D7D" w:rsidRDefault="00553E98" w:rsidP="00472D7D">
                                  <w:pPr>
                                    <w:pStyle w:val="ListParagraph"/>
                                    <w:numPr>
                                      <w:ilvl w:val="0"/>
                                      <w:numId w:val="2"/>
                                    </w:numPr>
                                    <w:ind w:left="0" w:firstLine="0"/>
                                  </w:pPr>
                                  <w:r>
                                    <w:t>cleaning skews</w:t>
                                  </w:r>
                                </w:p>
                                <w:p w14:paraId="0BC59BF9" w14:textId="59EF8D89" w:rsidR="008E3CAE" w:rsidRDefault="00553E98" w:rsidP="00472D7D">
                                  <w:pPr>
                                    <w:pStyle w:val="ListParagraph"/>
                                    <w:numPr>
                                      <w:ilvl w:val="0"/>
                                      <w:numId w:val="2"/>
                                    </w:numPr>
                                    <w:ind w:left="0" w:firstLine="0"/>
                                  </w:pPr>
                                  <w:r>
                                    <w:t>jocks rafts</w:t>
                                  </w:r>
                                </w:p>
                                <w:p w14:paraId="36FD594D" w14:textId="598083A3" w:rsidR="008E3CAE" w:rsidRDefault="00553E98" w:rsidP="00472D7D">
                                  <w:pPr>
                                    <w:pStyle w:val="ListParagraph"/>
                                    <w:numPr>
                                      <w:ilvl w:val="0"/>
                                      <w:numId w:val="2"/>
                                    </w:numPr>
                                    <w:ind w:left="0" w:firstLine="0"/>
                                  </w:pPr>
                                  <w:r>
                                    <w:t>jenn macloch</w:t>
                                  </w:r>
                                </w:p>
                                <w:p w14:paraId="3057C181" w14:textId="030A7AAF" w:rsidR="0033070D" w:rsidRDefault="00553E98" w:rsidP="00472D7D">
                                  <w:pPr>
                                    <w:pStyle w:val="ListParagraph"/>
                                    <w:numPr>
                                      <w:ilvl w:val="0"/>
                                      <w:numId w:val="2"/>
                                    </w:numPr>
                                    <w:ind w:left="0" w:firstLine="0"/>
                                  </w:pPr>
                                  <w:r>
                                    <w:t>jacketing knolls</w:t>
                                  </w:r>
                                </w:p>
                              </w:tc>
                            </w:tr>
                          </w:tbl>
                          <w:sdt>
                            <w:sdtPr>
                              <w:rPr>
                                <w:color w:val="5967AF" w:themeColor="text2" w:themeTint="99"/>
                                <w:kern w:val="0"/>
                                <w14:ligatures w14:val="none"/>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EndPr/>
                            <w:sdtContent>
                              <w:p w14:paraId="793E3380" w14:textId="3E1F2EFB" w:rsidR="00A82319" w:rsidRDefault="009729DA" w:rsidP="0045753D">
                                <w:pPr>
                                  <w:pStyle w:val="ContactInfo"/>
                                </w:pPr>
                                <w:r w:rsidRPr="009729DA">
                                  <w:rPr>
                                    <w:color w:val="5967AF" w:themeColor="text2" w:themeTint="99"/>
                                    <w:kern w:val="0"/>
                                    <w14:ligatures w14:val="none"/>
                                  </w:rPr>
                                  <w:t xml:space="preserve">Clue: </w:t>
                                </w:r>
                                <w:r w:rsidR="00553E98">
                                  <w:rPr>
                                    <w:color w:val="5967AF" w:themeColor="text2" w:themeTint="99"/>
                                    <w:kern w:val="0"/>
                                    <w14:ligatures w14:val="none"/>
                                  </w:rPr>
                                  <w:t>Festive characters</w:t>
                                </w:r>
                                <w:r w:rsidR="008466A3">
                                  <w:rPr>
                                    <w:color w:val="5967AF" w:themeColor="text2" w:themeTint="99"/>
                                    <w:kern w:val="0"/>
                                    <w14:ligatures w14:val="none"/>
                                  </w:rPr>
                                  <w:t xml:space="preserve">  </w:t>
                                </w:r>
                                <w:r w:rsidR="004351EF">
                                  <w:rPr>
                                    <w:color w:val="5967AF" w:themeColor="text2" w:themeTint="99"/>
                                    <w:kern w:val="0"/>
                                    <w14:ligatures w14:val="none"/>
                                  </w:rPr>
                                  <w:t xml:space="preserve">(NB: Issue </w:t>
                                </w:r>
                                <w:r w:rsidR="00553E98">
                                  <w:rPr>
                                    <w:color w:val="5967AF" w:themeColor="text2" w:themeTint="99"/>
                                    <w:kern w:val="0"/>
                                    <w14:ligatures w14:val="none"/>
                                  </w:rPr>
                                  <w:t>5</w:t>
                                </w:r>
                                <w:r w:rsidR="00A14F86">
                                  <w:rPr>
                                    <w:color w:val="5967AF" w:themeColor="text2" w:themeTint="99"/>
                                    <w:kern w:val="0"/>
                                    <w14:ligatures w14:val="none"/>
                                  </w:rPr>
                                  <w:t xml:space="preserve"> a</w:t>
                                </w:r>
                                <w:r w:rsidR="00553E98">
                                  <w:rPr>
                                    <w:color w:val="5967AF" w:themeColor="text2" w:themeTint="99"/>
                                    <w:kern w:val="0"/>
                                    <w14:ligatures w14:val="none"/>
                                  </w:rPr>
                                  <w:t xml:space="preserve">nswers </w:t>
                                </w:r>
                                <w:r w:rsidR="00A14F86">
                                  <w:rPr>
                                    <w:color w:val="5967AF" w:themeColor="text2" w:themeTint="99"/>
                                    <w:kern w:val="0"/>
                                    <w14:ligatures w14:val="none"/>
                                  </w:rPr>
                                  <w:t xml:space="preserve">on SAH </w:t>
                                </w:r>
                                <w:r w:rsidR="00553E98">
                                  <w:rPr>
                                    <w:color w:val="5967AF" w:themeColor="text2" w:themeTint="99"/>
                                    <w:kern w:val="0"/>
                                    <w14:ligatures w14:val="none"/>
                                  </w:rPr>
                                  <w:t>we</w:t>
                                </w:r>
                                <w:r w:rsidR="00A14F86">
                                  <w:rPr>
                                    <w:color w:val="5967AF" w:themeColor="text2" w:themeTint="99"/>
                                    <w:kern w:val="0"/>
                                    <w14:ligatures w14:val="none"/>
                                  </w:rPr>
                                  <w:t>bsite)</w:t>
                                </w:r>
                                <w:r w:rsidR="00A14F86">
                                  <w:rPr>
                                    <w:color w:val="5967AF" w:themeColor="text2" w:themeTint="99"/>
                                    <w:kern w:val="0"/>
                                    <w14:ligatures w14:val="none"/>
                                  </w:rPr>
                                  <w:br/>
                                </w:r>
                              </w:p>
                            </w:sdtContent>
                          </w:sdt>
                        </w:tc>
                        <w:tc>
                          <w:tcPr>
                            <w:tcW w:w="3000" w:type="pct"/>
                          </w:tcPr>
                          <w:p w14:paraId="624AAF2F" w14:textId="77777777" w:rsidR="009729DA" w:rsidRPr="001620FC" w:rsidRDefault="009729DA" w:rsidP="009729DA">
                            <w:pPr>
                              <w:pStyle w:val="Caption"/>
                              <w:jc w:val="center"/>
                              <w:rPr>
                                <w:rFonts w:asciiTheme="majorHAnsi" w:eastAsiaTheme="majorEastAsia" w:hAnsiTheme="majorHAnsi" w:cstheme="majorBidi"/>
                                <w:b/>
                                <w:bCs/>
                                <w:i w:val="0"/>
                                <w:iCs w:val="0"/>
                                <w:caps/>
                                <w:color w:val="31479E" w:themeColor="accent1" w:themeShade="BF"/>
                                <w:sz w:val="24"/>
                              </w:rPr>
                            </w:pPr>
                            <w:r w:rsidRPr="001620FC">
                              <w:rPr>
                                <w:rFonts w:asciiTheme="majorHAnsi" w:eastAsiaTheme="majorEastAsia" w:hAnsiTheme="majorHAnsi" w:cstheme="majorBidi"/>
                                <w:b/>
                                <w:bCs/>
                                <w:i w:val="0"/>
                                <w:iCs w:val="0"/>
                                <w:caps/>
                                <w:color w:val="31479E" w:themeColor="accent1" w:themeShade="BF"/>
                                <w:sz w:val="24"/>
                              </w:rPr>
                              <w:t>Contact us!!</w:t>
                            </w:r>
                          </w:p>
                          <w:p w14:paraId="662F7750" w14:textId="77777777" w:rsidR="009729DA" w:rsidRDefault="007F36E6" w:rsidP="009729DA">
                            <w:pPr>
                              <w:pStyle w:val="ContactInfo"/>
                              <w:jc w:val="center"/>
                            </w:pPr>
                            <w:sdt>
                              <w:sdtPr>
                                <w:rPr>
                                  <w:b/>
                                  <w:color w:val="5967AF" w:themeColor="text2" w:themeTint="99"/>
                                </w:rPr>
                                <w:id w:val="1108242874"/>
                                <w:temporary/>
                                <w:showingPlcHdr/>
                                <w15:appearance w15:val="hidden"/>
                                <w:text/>
                              </w:sdtPr>
                              <w:sdtEndPr/>
                              <w:sdtContent>
                                <w:r w:rsidR="009729DA" w:rsidRPr="00AE1844">
                                  <w:rPr>
                                    <w:b/>
                                    <w:color w:val="5967AF" w:themeColor="text2" w:themeTint="99"/>
                                  </w:rPr>
                                  <w:t>Email</w:t>
                                </w:r>
                              </w:sdtContent>
                            </w:sdt>
                            <w:r w:rsidR="009729DA" w:rsidRPr="00AE1844">
                              <w:rPr>
                                <w:b/>
                                <w:color w:val="5967AF" w:themeColor="text2" w:themeTint="99"/>
                              </w:rPr>
                              <w:t>:</w:t>
                            </w:r>
                            <w:r w:rsidR="009729DA" w:rsidRPr="00AE1844">
                              <w:rPr>
                                <w:color w:val="5967AF" w:themeColor="text2" w:themeTint="99"/>
                              </w:rPr>
                              <w:t xml:space="preserve"> </w:t>
                            </w:r>
                            <w:r w:rsidR="009729DA" w:rsidRPr="00AE1844">
                              <w:t>sah.</w:t>
                            </w:r>
                            <w:r w:rsidR="009729DA">
                              <w:t>generic@lanarkshire.scot.nhs.uk</w:t>
                            </w:r>
                          </w:p>
                          <w:p w14:paraId="46011EB7" w14:textId="77777777" w:rsidR="009729DA" w:rsidRDefault="007F36E6" w:rsidP="009729DA">
                            <w:pPr>
                              <w:pStyle w:val="ContactInfo"/>
                              <w:jc w:val="center"/>
                            </w:pPr>
                            <w:sdt>
                              <w:sdtPr>
                                <w:rPr>
                                  <w:b/>
                                  <w:color w:val="5967AF" w:themeColor="text2" w:themeTint="99"/>
                                </w:rPr>
                                <w:id w:val="1469479481"/>
                                <w:temporary/>
                                <w:showingPlcHdr/>
                                <w15:appearance w15:val="hidden"/>
                                <w:text/>
                              </w:sdtPr>
                              <w:sdtEndPr/>
                              <w:sdtContent>
                                <w:r w:rsidR="009729DA" w:rsidRPr="00AE1844">
                                  <w:rPr>
                                    <w:b/>
                                    <w:color w:val="5967AF" w:themeColor="text2" w:themeTint="99"/>
                                  </w:rPr>
                                  <w:t>Website</w:t>
                                </w:r>
                              </w:sdtContent>
                            </w:sdt>
                            <w:r w:rsidR="009729DA">
                              <w:t>: www.saht.org.uk</w:t>
                            </w:r>
                          </w:p>
                          <w:p w14:paraId="3404267A" w14:textId="77777777" w:rsidR="009729DA" w:rsidRDefault="009729DA" w:rsidP="009729DA">
                            <w:pPr>
                              <w:pStyle w:val="ContactInfo"/>
                              <w:jc w:val="center"/>
                            </w:pPr>
                            <w:r w:rsidRPr="00AE1844">
                              <w:rPr>
                                <w:b/>
                                <w:color w:val="5967AF" w:themeColor="text2" w:themeTint="99"/>
                              </w:rPr>
                              <w:t>Twitter:</w:t>
                            </w:r>
                            <w:r>
                              <w:t xml:space="preserve"> @ScottishAssoci1</w:t>
                            </w:r>
                          </w:p>
                          <w:p w14:paraId="1E44E18D" w14:textId="77777777" w:rsidR="009729DA" w:rsidRPr="00AE1844" w:rsidRDefault="009729DA" w:rsidP="009729DA">
                            <w:pPr>
                              <w:pStyle w:val="ContactInfo"/>
                              <w:jc w:val="center"/>
                              <w:rPr>
                                <w:b/>
                                <w:color w:val="5967AF" w:themeColor="text2" w:themeTint="99"/>
                              </w:rPr>
                            </w:pPr>
                            <w:r w:rsidRPr="00AE1844">
                              <w:rPr>
                                <w:b/>
                                <w:color w:val="5967AF" w:themeColor="text2" w:themeTint="99"/>
                              </w:rPr>
                              <w:t>Instagram:</w:t>
                            </w:r>
                            <w:r w:rsidR="002E6CCE">
                              <w:rPr>
                                <w:rFonts w:ascii="Calibri" w:hAnsi="Calibri" w:cs="Calibri"/>
                                <w:color w:val="000000"/>
                                <w:shd w:val="clear" w:color="auto" w:fill="FFFFFF"/>
                              </w:rPr>
                              <w:t xml:space="preserve"> scottishassociationhistotech</w:t>
                            </w:r>
                          </w:p>
                          <w:p w14:paraId="538D9FC9" w14:textId="77777777" w:rsidR="009729DA" w:rsidRDefault="009729DA" w:rsidP="009729DA">
                            <w:pPr>
                              <w:pStyle w:val="ContactInfo"/>
                              <w:jc w:val="center"/>
                            </w:pPr>
                            <w:r w:rsidRPr="00AE1844">
                              <w:rPr>
                                <w:b/>
                                <w:color w:val="5967AF" w:themeColor="text2" w:themeTint="99"/>
                              </w:rPr>
                              <w:t>Facebook:</w:t>
                            </w:r>
                            <w:r>
                              <w:t xml:space="preserve"> </w:t>
                            </w:r>
                            <w:r w:rsidRPr="00AE1844">
                              <w:t>@www.saht.org.uk</w:t>
                            </w:r>
                          </w:p>
                          <w:p w14:paraId="7B37B962" w14:textId="77777777" w:rsidR="00A82319" w:rsidRDefault="00A82319" w:rsidP="009729DA">
                            <w:pPr>
                              <w:jc w:val="center"/>
                            </w:pPr>
                          </w:p>
                        </w:tc>
                      </w:tr>
                      <w:tr w:rsidR="00A82319" w14:paraId="17901FF9" w14:textId="77777777">
                        <w:trPr>
                          <w:trHeight w:val="3600"/>
                        </w:trPr>
                        <w:tc>
                          <w:tcPr>
                            <w:tcW w:w="2000" w:type="pct"/>
                          </w:tcPr>
                          <w:p w14:paraId="7858D24A" w14:textId="77777777" w:rsidR="00A82319" w:rsidRDefault="00A82319">
                            <w:pPr>
                              <w:pStyle w:val="ContactInfo"/>
                            </w:pPr>
                          </w:p>
                        </w:tc>
                        <w:tc>
                          <w:tcPr>
                            <w:tcW w:w="3000" w:type="pct"/>
                          </w:tcPr>
                          <w:sdt>
                            <w:sdtPr>
                              <w:id w:val="-1357416902"/>
                              <w:temporary/>
                              <w:showingPlcHdr/>
                              <w15:appearance w15:val="hidden"/>
                              <w:text/>
                            </w:sdtPr>
                            <w:sdtEndPr/>
                            <w:sdtContent>
                              <w:p w14:paraId="02885015" w14:textId="77777777" w:rsidR="00A82319" w:rsidRDefault="008956E6">
                                <w:pPr>
                                  <w:pStyle w:val="ContactInfoBold"/>
                                </w:pPr>
                                <w:r>
                                  <w:t>Recipient Name</w:t>
                                </w:r>
                              </w:p>
                            </w:sdtContent>
                          </w:sdt>
                          <w:sdt>
                            <w:sdtPr>
                              <w:id w:val="-504204370"/>
                              <w:temporary/>
                              <w:showingPlcHdr/>
                              <w15:appearance w15:val="hidden"/>
                              <w:text w:multiLine="1"/>
                            </w:sdtPr>
                            <w:sdtEndPr/>
                            <w:sdtContent>
                              <w:p w14:paraId="4274D805" w14:textId="77777777" w:rsidR="00A82319" w:rsidRDefault="008956E6">
                                <w:pPr>
                                  <w:pStyle w:val="ContactInfo"/>
                                </w:pPr>
                                <w:r>
                                  <w:t>Street Address</w:t>
                                </w:r>
                                <w:r>
                                  <w:br/>
                                  <w:t>City, ST  ZIP Code</w:t>
                                </w:r>
                              </w:p>
                            </w:sdtContent>
                          </w:sdt>
                        </w:tc>
                      </w:tr>
                    </w:tbl>
                    <w:p w14:paraId="0F274A02" w14:textId="77777777" w:rsidR="00A82319" w:rsidRDefault="00A82319"/>
                  </w:txbxContent>
                </v:textbox>
                <w10:wrap type="topAndBottom" anchorx="margin" anchory="margin"/>
              </v:shape>
            </w:pict>
          </mc:Fallback>
        </mc:AlternateContent>
      </w:r>
      <w:r w:rsidR="0020550C" w:rsidRPr="0020550C">
        <w:rPr>
          <w:b/>
          <w:noProof/>
        </w:rPr>
        <w:t xml:space="preserve"> </w:t>
      </w:r>
    </w:p>
    <w:p w14:paraId="165E0367" w14:textId="0EEB767B" w:rsidR="00123137" w:rsidRDefault="00123137">
      <w:pPr>
        <w:rPr>
          <w:b/>
          <w:noProof/>
        </w:rPr>
      </w:pPr>
    </w:p>
    <w:p w14:paraId="7A2D1596" w14:textId="2EA21195" w:rsidR="00123137" w:rsidRDefault="00123137">
      <w:pPr>
        <w:rPr>
          <w:b/>
          <w:noProof/>
        </w:rPr>
      </w:pPr>
    </w:p>
    <w:p w14:paraId="1A893ECC" w14:textId="1E3ADE65" w:rsidR="00123137" w:rsidRDefault="00123137">
      <w:pPr>
        <w:rPr>
          <w:b/>
          <w:noProof/>
        </w:rPr>
      </w:pPr>
    </w:p>
    <w:p w14:paraId="53728AB4" w14:textId="76380A07" w:rsidR="00123137" w:rsidRDefault="00123137">
      <w:pPr>
        <w:rPr>
          <w:b/>
          <w:noProof/>
        </w:rPr>
      </w:pPr>
    </w:p>
    <w:p w14:paraId="6CD5086C" w14:textId="61D6C9C6" w:rsidR="00123137" w:rsidRDefault="00123137">
      <w:pPr>
        <w:rPr>
          <w:b/>
          <w:noProof/>
        </w:rPr>
      </w:pPr>
    </w:p>
    <w:p w14:paraId="79871055" w14:textId="519A7E3F" w:rsidR="00123137" w:rsidRDefault="00123137">
      <w:pPr>
        <w:rPr>
          <w:b/>
          <w:noProof/>
        </w:rPr>
      </w:pPr>
    </w:p>
    <w:p w14:paraId="548770A7" w14:textId="5D1A47DE" w:rsidR="00123137" w:rsidRDefault="00123137">
      <w:pPr>
        <w:rPr>
          <w:b/>
          <w:noProof/>
        </w:rPr>
      </w:pPr>
    </w:p>
    <w:p w14:paraId="03BC364F" w14:textId="544400F0" w:rsidR="00123137" w:rsidRDefault="001A5230">
      <w:pPr>
        <w:rPr>
          <w:rFonts w:asciiTheme="majorHAnsi" w:eastAsiaTheme="majorEastAsia" w:hAnsiTheme="majorHAnsi" w:cstheme="majorBidi"/>
          <w:b/>
          <w:bCs/>
          <w:caps/>
          <w:color w:val="31479E" w:themeColor="accent1" w:themeShade="BF"/>
          <w:sz w:val="24"/>
        </w:rPr>
      </w:pPr>
      <w:r>
        <w:rPr>
          <w:noProof/>
          <w:lang w:eastAsia="en-GB"/>
        </w:rPr>
        <w:drawing>
          <wp:anchor distT="0" distB="0" distL="114300" distR="114300" simplePos="0" relativeHeight="251651071" behindDoc="1" locked="0" layoutInCell="1" allowOverlap="1" wp14:anchorId="181F05DF" wp14:editId="70D7B34B">
            <wp:simplePos x="0" y="0"/>
            <wp:positionH relativeFrom="column">
              <wp:posOffset>2276475</wp:posOffset>
            </wp:positionH>
            <wp:positionV relativeFrom="page">
              <wp:posOffset>6410325</wp:posOffset>
            </wp:positionV>
            <wp:extent cx="1244600" cy="1256665"/>
            <wp:effectExtent l="0" t="0" r="0" b="635"/>
            <wp:wrapTight wrapText="bothSides">
              <wp:wrapPolygon edited="0">
                <wp:start x="0" y="0"/>
                <wp:lineTo x="0" y="21283"/>
                <wp:lineTo x="21159" y="21283"/>
                <wp:lineTo x="21159" y="0"/>
                <wp:lineTo x="0" y="0"/>
              </wp:wrapPolygon>
            </wp:wrapTight>
            <wp:docPr id="13" name="Picture 13" descr="Best Elf Laughing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Elf Laughing Royalty-Free Images, Stock Photos &amp; Picture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68" t="10714" r="10770" b="15714"/>
                    <a:stretch/>
                  </pic:blipFill>
                  <pic:spPr bwMode="auto">
                    <a:xfrm>
                      <a:off x="0" y="0"/>
                      <a:ext cx="1244600" cy="1256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137" w:rsidRPr="00123137">
        <w:rPr>
          <w:rFonts w:asciiTheme="majorHAnsi" w:eastAsiaTheme="majorEastAsia" w:hAnsiTheme="majorHAnsi" w:cstheme="majorBidi"/>
          <w:b/>
          <w:bCs/>
          <w:caps/>
          <w:color w:val="31479E" w:themeColor="accent1" w:themeShade="BF"/>
          <w:sz w:val="24"/>
        </w:rPr>
        <w:t>CHRISTMAS CRACKER</w:t>
      </w:r>
    </w:p>
    <w:p w14:paraId="4BAAD5F4" w14:textId="0F9CC602" w:rsidR="00123137" w:rsidRDefault="00123137">
      <w:r>
        <w:t>Q. W</w:t>
      </w:r>
      <w:r w:rsidRPr="00123137">
        <w:t xml:space="preserve">hat does an elf leave in the toilet? </w:t>
      </w:r>
    </w:p>
    <w:p w14:paraId="667CE347" w14:textId="38AC81AF" w:rsidR="00123137" w:rsidRPr="00123137" w:rsidRDefault="00123137">
      <w:r>
        <w:t>A. J</w:t>
      </w:r>
      <w:r w:rsidRPr="00123137">
        <w:t xml:space="preserve">ingle smells!! </w:t>
      </w:r>
    </w:p>
    <w:sectPr w:rsidR="00123137" w:rsidRPr="00123137" w:rsidSect="001F7E15">
      <w:pgSz w:w="12240" w:h="15840"/>
      <w:pgMar w:top="720" w:right="720" w:bottom="720" w:left="720" w:header="720" w:footer="720" w:gutter="0"/>
      <w:pgBorders w:offsetFrom="page">
        <w:top w:val="christmasTree" w:sz="10" w:space="24" w:color="auto"/>
        <w:left w:val="christmasTree" w:sz="10" w:space="24" w:color="auto"/>
        <w:bottom w:val="christmasTree" w:sz="10" w:space="24" w:color="auto"/>
        <w:right w:val="christmasTree"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C47D5" w14:textId="77777777" w:rsidR="006617B8" w:rsidRDefault="006617B8">
      <w:pPr>
        <w:spacing w:after="0" w:line="240" w:lineRule="auto"/>
      </w:pPr>
      <w:r>
        <w:separator/>
      </w:r>
    </w:p>
  </w:endnote>
  <w:endnote w:type="continuationSeparator" w:id="0">
    <w:p w14:paraId="236D3B9A" w14:textId="77777777" w:rsidR="006617B8" w:rsidRDefault="00661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1DFAF" w14:textId="77777777" w:rsidR="006617B8" w:rsidRDefault="006617B8">
      <w:pPr>
        <w:spacing w:after="0" w:line="240" w:lineRule="auto"/>
      </w:pPr>
      <w:r>
        <w:separator/>
      </w:r>
    </w:p>
  </w:footnote>
  <w:footnote w:type="continuationSeparator" w:id="0">
    <w:p w14:paraId="12282A6C" w14:textId="77777777" w:rsidR="006617B8" w:rsidRDefault="00661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438"/>
    <w:multiLevelType w:val="hybridMultilevel"/>
    <w:tmpl w:val="2CE00E2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01F53BA5"/>
    <w:multiLevelType w:val="hybridMultilevel"/>
    <w:tmpl w:val="BF3CF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47419"/>
    <w:multiLevelType w:val="hybridMultilevel"/>
    <w:tmpl w:val="6FE41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C5475BC"/>
    <w:multiLevelType w:val="hybridMultilevel"/>
    <w:tmpl w:val="F3743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CA162B"/>
    <w:multiLevelType w:val="hybridMultilevel"/>
    <w:tmpl w:val="28083760"/>
    <w:lvl w:ilvl="0" w:tplc="C004CF66">
      <w:start w:val="1"/>
      <w:numFmt w:val="bullet"/>
      <w:lvlText w:val="•"/>
      <w:lvlJc w:val="left"/>
      <w:pPr>
        <w:tabs>
          <w:tab w:val="num" w:pos="720"/>
        </w:tabs>
        <w:ind w:left="720" w:hanging="360"/>
      </w:pPr>
      <w:rPr>
        <w:rFonts w:ascii="Arial" w:hAnsi="Arial" w:hint="default"/>
      </w:rPr>
    </w:lvl>
    <w:lvl w:ilvl="1" w:tplc="2E2003B4" w:tentative="1">
      <w:start w:val="1"/>
      <w:numFmt w:val="bullet"/>
      <w:lvlText w:val="•"/>
      <w:lvlJc w:val="left"/>
      <w:pPr>
        <w:tabs>
          <w:tab w:val="num" w:pos="1440"/>
        </w:tabs>
        <w:ind w:left="1440" w:hanging="360"/>
      </w:pPr>
      <w:rPr>
        <w:rFonts w:ascii="Arial" w:hAnsi="Arial" w:hint="default"/>
      </w:rPr>
    </w:lvl>
    <w:lvl w:ilvl="2" w:tplc="67DCFD58" w:tentative="1">
      <w:start w:val="1"/>
      <w:numFmt w:val="bullet"/>
      <w:lvlText w:val="•"/>
      <w:lvlJc w:val="left"/>
      <w:pPr>
        <w:tabs>
          <w:tab w:val="num" w:pos="2160"/>
        </w:tabs>
        <w:ind w:left="2160" w:hanging="360"/>
      </w:pPr>
      <w:rPr>
        <w:rFonts w:ascii="Arial" w:hAnsi="Arial" w:hint="default"/>
      </w:rPr>
    </w:lvl>
    <w:lvl w:ilvl="3" w:tplc="9C2CC3EA" w:tentative="1">
      <w:start w:val="1"/>
      <w:numFmt w:val="bullet"/>
      <w:lvlText w:val="•"/>
      <w:lvlJc w:val="left"/>
      <w:pPr>
        <w:tabs>
          <w:tab w:val="num" w:pos="2880"/>
        </w:tabs>
        <w:ind w:left="2880" w:hanging="360"/>
      </w:pPr>
      <w:rPr>
        <w:rFonts w:ascii="Arial" w:hAnsi="Arial" w:hint="default"/>
      </w:rPr>
    </w:lvl>
    <w:lvl w:ilvl="4" w:tplc="5FAA6B0A" w:tentative="1">
      <w:start w:val="1"/>
      <w:numFmt w:val="bullet"/>
      <w:lvlText w:val="•"/>
      <w:lvlJc w:val="left"/>
      <w:pPr>
        <w:tabs>
          <w:tab w:val="num" w:pos="3600"/>
        </w:tabs>
        <w:ind w:left="3600" w:hanging="360"/>
      </w:pPr>
      <w:rPr>
        <w:rFonts w:ascii="Arial" w:hAnsi="Arial" w:hint="default"/>
      </w:rPr>
    </w:lvl>
    <w:lvl w:ilvl="5" w:tplc="FFECAF38" w:tentative="1">
      <w:start w:val="1"/>
      <w:numFmt w:val="bullet"/>
      <w:lvlText w:val="•"/>
      <w:lvlJc w:val="left"/>
      <w:pPr>
        <w:tabs>
          <w:tab w:val="num" w:pos="4320"/>
        </w:tabs>
        <w:ind w:left="4320" w:hanging="360"/>
      </w:pPr>
      <w:rPr>
        <w:rFonts w:ascii="Arial" w:hAnsi="Arial" w:hint="default"/>
      </w:rPr>
    </w:lvl>
    <w:lvl w:ilvl="6" w:tplc="707E140E" w:tentative="1">
      <w:start w:val="1"/>
      <w:numFmt w:val="bullet"/>
      <w:lvlText w:val="•"/>
      <w:lvlJc w:val="left"/>
      <w:pPr>
        <w:tabs>
          <w:tab w:val="num" w:pos="5040"/>
        </w:tabs>
        <w:ind w:left="5040" w:hanging="360"/>
      </w:pPr>
      <w:rPr>
        <w:rFonts w:ascii="Arial" w:hAnsi="Arial" w:hint="default"/>
      </w:rPr>
    </w:lvl>
    <w:lvl w:ilvl="7" w:tplc="C59C81C6" w:tentative="1">
      <w:start w:val="1"/>
      <w:numFmt w:val="bullet"/>
      <w:lvlText w:val="•"/>
      <w:lvlJc w:val="left"/>
      <w:pPr>
        <w:tabs>
          <w:tab w:val="num" w:pos="5760"/>
        </w:tabs>
        <w:ind w:left="5760" w:hanging="360"/>
      </w:pPr>
      <w:rPr>
        <w:rFonts w:ascii="Arial" w:hAnsi="Arial" w:hint="default"/>
      </w:rPr>
    </w:lvl>
    <w:lvl w:ilvl="8" w:tplc="0CDA8B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A918D0"/>
    <w:multiLevelType w:val="hybridMultilevel"/>
    <w:tmpl w:val="F3743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B8"/>
    <w:rsid w:val="00012ADD"/>
    <w:rsid w:val="00044F43"/>
    <w:rsid w:val="000511E6"/>
    <w:rsid w:val="00083C48"/>
    <w:rsid w:val="000D3B43"/>
    <w:rsid w:val="001038C6"/>
    <w:rsid w:val="00123137"/>
    <w:rsid w:val="001620FC"/>
    <w:rsid w:val="001A5230"/>
    <w:rsid w:val="001A5C64"/>
    <w:rsid w:val="001B18E4"/>
    <w:rsid w:val="001F7E15"/>
    <w:rsid w:val="0020550C"/>
    <w:rsid w:val="002C634A"/>
    <w:rsid w:val="002E6CCE"/>
    <w:rsid w:val="0033070D"/>
    <w:rsid w:val="003853D0"/>
    <w:rsid w:val="00397082"/>
    <w:rsid w:val="003E6948"/>
    <w:rsid w:val="00430E34"/>
    <w:rsid w:val="004351EF"/>
    <w:rsid w:val="0045753D"/>
    <w:rsid w:val="00472D7D"/>
    <w:rsid w:val="004C0821"/>
    <w:rsid w:val="005462E9"/>
    <w:rsid w:val="00553E98"/>
    <w:rsid w:val="00567AE8"/>
    <w:rsid w:val="00643DAC"/>
    <w:rsid w:val="006617B8"/>
    <w:rsid w:val="006625C6"/>
    <w:rsid w:val="00720413"/>
    <w:rsid w:val="0072515C"/>
    <w:rsid w:val="00745244"/>
    <w:rsid w:val="007C3368"/>
    <w:rsid w:val="007C72F5"/>
    <w:rsid w:val="007D4DBD"/>
    <w:rsid w:val="007E3AEA"/>
    <w:rsid w:val="007F36E6"/>
    <w:rsid w:val="00806414"/>
    <w:rsid w:val="008228F6"/>
    <w:rsid w:val="00834B46"/>
    <w:rsid w:val="008466A3"/>
    <w:rsid w:val="008833F3"/>
    <w:rsid w:val="008956E6"/>
    <w:rsid w:val="00897A7D"/>
    <w:rsid w:val="008B5BFE"/>
    <w:rsid w:val="008E3CAE"/>
    <w:rsid w:val="00915BA6"/>
    <w:rsid w:val="00940792"/>
    <w:rsid w:val="009729DA"/>
    <w:rsid w:val="00A14F86"/>
    <w:rsid w:val="00A82319"/>
    <w:rsid w:val="00A94AE9"/>
    <w:rsid w:val="00AC2B8C"/>
    <w:rsid w:val="00AE1844"/>
    <w:rsid w:val="00B02270"/>
    <w:rsid w:val="00B1298C"/>
    <w:rsid w:val="00B27F19"/>
    <w:rsid w:val="00B96C18"/>
    <w:rsid w:val="00BC7A4F"/>
    <w:rsid w:val="00C668C6"/>
    <w:rsid w:val="00C92088"/>
    <w:rsid w:val="00C973BD"/>
    <w:rsid w:val="00CB2F21"/>
    <w:rsid w:val="00D458DD"/>
    <w:rsid w:val="00D4756C"/>
    <w:rsid w:val="00DA4188"/>
    <w:rsid w:val="00DD1FAA"/>
    <w:rsid w:val="00E433D0"/>
    <w:rsid w:val="00E562DF"/>
    <w:rsid w:val="00ED3405"/>
    <w:rsid w:val="00ED47F6"/>
    <w:rsid w:val="00F0095C"/>
    <w:rsid w:val="00F0674C"/>
    <w:rsid w:val="00F51C7A"/>
    <w:rsid w:val="00F670DF"/>
    <w:rsid w:val="00F75F7A"/>
    <w:rsid w:val="00F96421"/>
    <w:rsid w:val="00FE4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79EC4"/>
  <w15:chartTrackingRefBased/>
  <w15:docId w15:val="{E39A425D-FCE9-40C0-BE4B-8169C11C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31479E"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31479E"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147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31479E"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31479E"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31479E" w:themeColor="accent1" w:themeShade="BF"/>
        <w:bottom w:val="single" w:sz="6" w:space="4" w:color="31479E"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31479E"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31479E"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1479E" w:themeColor="accent1" w:themeShade="BF"/>
    </w:rPr>
  </w:style>
  <w:style w:type="character" w:styleId="IntenseEmphasis">
    <w:name w:val="Intense Emphasis"/>
    <w:basedOn w:val="DefaultParagraphFont"/>
    <w:uiPriority w:val="21"/>
    <w:semiHidden/>
    <w:unhideWhenUsed/>
    <w:qFormat/>
    <w:rPr>
      <w:i/>
      <w:iCs/>
      <w:color w:val="31479E"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Pr>
      <w:i/>
      <w:iCs/>
      <w:color w:val="31479E" w:themeColor="accent1" w:themeShade="BF"/>
    </w:rPr>
  </w:style>
  <w:style w:type="character" w:styleId="IntenseReference">
    <w:name w:val="Intense Reference"/>
    <w:basedOn w:val="DefaultParagraphFont"/>
    <w:uiPriority w:val="32"/>
    <w:semiHidden/>
    <w:unhideWhenUsed/>
    <w:qFormat/>
    <w:rPr>
      <w:b/>
      <w:bCs/>
      <w:caps w:val="0"/>
      <w:smallCaps/>
      <w:color w:val="31479E"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044F43"/>
    <w:pPr>
      <w:ind w:left="720"/>
      <w:contextualSpacing/>
    </w:pPr>
  </w:style>
  <w:style w:type="paragraph" w:customStyle="1" w:styleId="paragraph">
    <w:name w:val="paragraph"/>
    <w:basedOn w:val="Normal"/>
    <w:rsid w:val="00AE1844"/>
    <w:pPr>
      <w:spacing w:before="100" w:beforeAutospacing="1" w:after="100" w:afterAutospacing="1" w:line="240" w:lineRule="auto"/>
    </w:pPr>
    <w:rPr>
      <w:rFonts w:ascii="Times New Roman" w:eastAsia="Times New Roman" w:hAnsi="Times New Roman" w:cs="Times New Roman"/>
      <w:color w:val="auto"/>
      <w:kern w:val="0"/>
      <w:sz w:val="24"/>
      <w:szCs w:val="24"/>
      <w:lang w:eastAsia="en-GB"/>
      <w14:ligatures w14:val="none"/>
    </w:rPr>
  </w:style>
  <w:style w:type="character" w:customStyle="1" w:styleId="normaltextrun">
    <w:name w:val="normaltextrun"/>
    <w:basedOn w:val="DefaultParagraphFont"/>
    <w:rsid w:val="00AE1844"/>
  </w:style>
  <w:style w:type="character" w:customStyle="1" w:styleId="eop">
    <w:name w:val="eop"/>
    <w:basedOn w:val="DefaultParagraphFont"/>
    <w:rsid w:val="00AE1844"/>
  </w:style>
  <w:style w:type="character" w:styleId="Hyperlink">
    <w:name w:val="Hyperlink"/>
    <w:basedOn w:val="DefaultParagraphFont"/>
    <w:uiPriority w:val="99"/>
    <w:unhideWhenUsed/>
    <w:rsid w:val="00FE4B4C"/>
    <w:rPr>
      <w:color w:val="56C7AA" w:themeColor="hyperlink"/>
      <w:u w:val="single"/>
    </w:rPr>
  </w:style>
  <w:style w:type="character" w:styleId="FollowedHyperlink">
    <w:name w:val="FollowedHyperlink"/>
    <w:basedOn w:val="DefaultParagraphFont"/>
    <w:uiPriority w:val="99"/>
    <w:semiHidden/>
    <w:unhideWhenUsed/>
    <w:rsid w:val="00012ADD"/>
    <w:rPr>
      <w:color w:val="59A8D1" w:themeColor="followedHyperlink"/>
      <w:u w:val="single"/>
    </w:rPr>
  </w:style>
  <w:style w:type="paragraph" w:styleId="NormalWeb">
    <w:name w:val="Normal (Web)"/>
    <w:basedOn w:val="Normal"/>
    <w:uiPriority w:val="99"/>
    <w:unhideWhenUsed/>
    <w:rsid w:val="00ED47F6"/>
    <w:pPr>
      <w:spacing w:before="100" w:beforeAutospacing="1" w:after="100" w:afterAutospacing="1" w:line="240" w:lineRule="auto"/>
    </w:pPr>
    <w:rPr>
      <w:rFonts w:ascii="Times New Roman" w:eastAsia="Times New Roman" w:hAnsi="Times New Roman" w:cs="Times New Roman"/>
      <w:color w:val="auto"/>
      <w:kern w:val="0"/>
      <w:sz w:val="24"/>
      <w:szCs w:val="24"/>
      <w:lang w:eastAsia="en-GB"/>
      <w14:ligatures w14:val="none"/>
    </w:rPr>
  </w:style>
  <w:style w:type="character" w:customStyle="1" w:styleId="scxw253711904">
    <w:name w:val="scxw253711904"/>
    <w:basedOn w:val="DefaultParagraphFont"/>
    <w:rsid w:val="007C3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7901">
      <w:bodyDiv w:val="1"/>
      <w:marLeft w:val="0"/>
      <w:marRight w:val="0"/>
      <w:marTop w:val="0"/>
      <w:marBottom w:val="0"/>
      <w:divBdr>
        <w:top w:val="none" w:sz="0" w:space="0" w:color="auto"/>
        <w:left w:val="none" w:sz="0" w:space="0" w:color="auto"/>
        <w:bottom w:val="none" w:sz="0" w:space="0" w:color="auto"/>
        <w:right w:val="none" w:sz="0" w:space="0" w:color="auto"/>
      </w:divBdr>
    </w:div>
    <w:div w:id="299380746">
      <w:bodyDiv w:val="1"/>
      <w:marLeft w:val="0"/>
      <w:marRight w:val="0"/>
      <w:marTop w:val="0"/>
      <w:marBottom w:val="0"/>
      <w:divBdr>
        <w:top w:val="none" w:sz="0" w:space="0" w:color="auto"/>
        <w:left w:val="none" w:sz="0" w:space="0" w:color="auto"/>
        <w:bottom w:val="none" w:sz="0" w:space="0" w:color="auto"/>
        <w:right w:val="none" w:sz="0" w:space="0" w:color="auto"/>
      </w:divBdr>
    </w:div>
    <w:div w:id="781075379">
      <w:bodyDiv w:val="1"/>
      <w:marLeft w:val="0"/>
      <w:marRight w:val="0"/>
      <w:marTop w:val="0"/>
      <w:marBottom w:val="0"/>
      <w:divBdr>
        <w:top w:val="none" w:sz="0" w:space="0" w:color="auto"/>
        <w:left w:val="none" w:sz="0" w:space="0" w:color="auto"/>
        <w:bottom w:val="none" w:sz="0" w:space="0" w:color="auto"/>
        <w:right w:val="none" w:sz="0" w:space="0" w:color="auto"/>
      </w:divBdr>
    </w:div>
    <w:div w:id="919633587">
      <w:bodyDiv w:val="1"/>
      <w:marLeft w:val="0"/>
      <w:marRight w:val="0"/>
      <w:marTop w:val="0"/>
      <w:marBottom w:val="0"/>
      <w:divBdr>
        <w:top w:val="none" w:sz="0" w:space="0" w:color="auto"/>
        <w:left w:val="none" w:sz="0" w:space="0" w:color="auto"/>
        <w:bottom w:val="none" w:sz="0" w:space="0" w:color="auto"/>
        <w:right w:val="none" w:sz="0" w:space="0" w:color="auto"/>
      </w:divBdr>
      <w:divsChild>
        <w:div w:id="1094012434">
          <w:marLeft w:val="360"/>
          <w:marRight w:val="14"/>
          <w:marTop w:val="20"/>
          <w:marBottom w:val="0"/>
          <w:divBdr>
            <w:top w:val="none" w:sz="0" w:space="0" w:color="auto"/>
            <w:left w:val="none" w:sz="0" w:space="0" w:color="auto"/>
            <w:bottom w:val="none" w:sz="0" w:space="0" w:color="auto"/>
            <w:right w:val="none" w:sz="0" w:space="0" w:color="auto"/>
          </w:divBdr>
        </w:div>
      </w:divsChild>
    </w:div>
    <w:div w:id="1031416438">
      <w:bodyDiv w:val="1"/>
      <w:marLeft w:val="0"/>
      <w:marRight w:val="0"/>
      <w:marTop w:val="0"/>
      <w:marBottom w:val="0"/>
      <w:divBdr>
        <w:top w:val="none" w:sz="0" w:space="0" w:color="auto"/>
        <w:left w:val="none" w:sz="0" w:space="0" w:color="auto"/>
        <w:bottom w:val="none" w:sz="0" w:space="0" w:color="auto"/>
        <w:right w:val="none" w:sz="0" w:space="0" w:color="auto"/>
      </w:divBdr>
    </w:div>
    <w:div w:id="1540706643">
      <w:bodyDiv w:val="1"/>
      <w:marLeft w:val="0"/>
      <w:marRight w:val="0"/>
      <w:marTop w:val="0"/>
      <w:marBottom w:val="0"/>
      <w:divBdr>
        <w:top w:val="none" w:sz="0" w:space="0" w:color="auto"/>
        <w:left w:val="none" w:sz="0" w:space="0" w:color="auto"/>
        <w:bottom w:val="none" w:sz="0" w:space="0" w:color="auto"/>
        <w:right w:val="none" w:sz="0" w:space="0" w:color="auto"/>
      </w:divBdr>
      <w:divsChild>
        <w:div w:id="1482770627">
          <w:marLeft w:val="0"/>
          <w:marRight w:val="0"/>
          <w:marTop w:val="0"/>
          <w:marBottom w:val="0"/>
          <w:divBdr>
            <w:top w:val="none" w:sz="0" w:space="0" w:color="auto"/>
            <w:left w:val="none" w:sz="0" w:space="0" w:color="auto"/>
            <w:bottom w:val="none" w:sz="0" w:space="0" w:color="auto"/>
            <w:right w:val="none" w:sz="0" w:space="0" w:color="auto"/>
          </w:divBdr>
        </w:div>
        <w:div w:id="1905484804">
          <w:marLeft w:val="0"/>
          <w:marRight w:val="0"/>
          <w:marTop w:val="0"/>
          <w:marBottom w:val="0"/>
          <w:divBdr>
            <w:top w:val="none" w:sz="0" w:space="0" w:color="auto"/>
            <w:left w:val="none" w:sz="0" w:space="0" w:color="auto"/>
            <w:bottom w:val="none" w:sz="0" w:space="0" w:color="auto"/>
            <w:right w:val="none" w:sz="0" w:space="0" w:color="auto"/>
          </w:divBdr>
        </w:div>
        <w:div w:id="127667425">
          <w:marLeft w:val="0"/>
          <w:marRight w:val="0"/>
          <w:marTop w:val="0"/>
          <w:marBottom w:val="0"/>
          <w:divBdr>
            <w:top w:val="none" w:sz="0" w:space="0" w:color="auto"/>
            <w:left w:val="none" w:sz="0" w:space="0" w:color="auto"/>
            <w:bottom w:val="none" w:sz="0" w:space="0" w:color="auto"/>
            <w:right w:val="none" w:sz="0" w:space="0" w:color="auto"/>
          </w:divBdr>
        </w:div>
        <w:div w:id="520361314">
          <w:marLeft w:val="0"/>
          <w:marRight w:val="0"/>
          <w:marTop w:val="0"/>
          <w:marBottom w:val="0"/>
          <w:divBdr>
            <w:top w:val="none" w:sz="0" w:space="0" w:color="auto"/>
            <w:left w:val="none" w:sz="0" w:space="0" w:color="auto"/>
            <w:bottom w:val="none" w:sz="0" w:space="0" w:color="auto"/>
            <w:right w:val="none" w:sz="0" w:space="0" w:color="auto"/>
          </w:divBdr>
        </w:div>
      </w:divsChild>
    </w:div>
    <w:div w:id="1586916315">
      <w:bodyDiv w:val="1"/>
      <w:marLeft w:val="0"/>
      <w:marRight w:val="0"/>
      <w:marTop w:val="0"/>
      <w:marBottom w:val="0"/>
      <w:divBdr>
        <w:top w:val="none" w:sz="0" w:space="0" w:color="auto"/>
        <w:left w:val="none" w:sz="0" w:space="0" w:color="auto"/>
        <w:bottom w:val="none" w:sz="0" w:space="0" w:color="auto"/>
        <w:right w:val="none" w:sz="0" w:space="0" w:color="auto"/>
      </w:divBdr>
      <w:divsChild>
        <w:div w:id="1378748597">
          <w:marLeft w:val="0"/>
          <w:marRight w:val="0"/>
          <w:marTop w:val="0"/>
          <w:marBottom w:val="0"/>
          <w:divBdr>
            <w:top w:val="none" w:sz="0" w:space="0" w:color="auto"/>
            <w:left w:val="none" w:sz="0" w:space="0" w:color="auto"/>
            <w:bottom w:val="none" w:sz="0" w:space="0" w:color="auto"/>
            <w:right w:val="none" w:sz="0" w:space="0" w:color="auto"/>
          </w:divBdr>
        </w:div>
        <w:div w:id="561409201">
          <w:marLeft w:val="0"/>
          <w:marRight w:val="0"/>
          <w:marTop w:val="0"/>
          <w:marBottom w:val="0"/>
          <w:divBdr>
            <w:top w:val="none" w:sz="0" w:space="0" w:color="auto"/>
            <w:left w:val="none" w:sz="0" w:space="0" w:color="auto"/>
            <w:bottom w:val="none" w:sz="0" w:space="0" w:color="auto"/>
            <w:right w:val="none" w:sz="0" w:space="0" w:color="auto"/>
          </w:divBdr>
        </w:div>
        <w:div w:id="1746803618">
          <w:marLeft w:val="0"/>
          <w:marRight w:val="0"/>
          <w:marTop w:val="0"/>
          <w:marBottom w:val="0"/>
          <w:divBdr>
            <w:top w:val="none" w:sz="0" w:space="0" w:color="auto"/>
            <w:left w:val="none" w:sz="0" w:space="0" w:color="auto"/>
            <w:bottom w:val="none" w:sz="0" w:space="0" w:color="auto"/>
            <w:right w:val="none" w:sz="0" w:space="0" w:color="auto"/>
          </w:divBdr>
        </w:div>
        <w:div w:id="530537645">
          <w:marLeft w:val="0"/>
          <w:marRight w:val="0"/>
          <w:marTop w:val="0"/>
          <w:marBottom w:val="0"/>
          <w:divBdr>
            <w:top w:val="none" w:sz="0" w:space="0" w:color="auto"/>
            <w:left w:val="none" w:sz="0" w:space="0" w:color="auto"/>
            <w:bottom w:val="none" w:sz="0" w:space="0" w:color="auto"/>
            <w:right w:val="none" w:sz="0" w:space="0" w:color="auto"/>
          </w:divBdr>
        </w:div>
        <w:div w:id="191263926">
          <w:marLeft w:val="0"/>
          <w:marRight w:val="0"/>
          <w:marTop w:val="0"/>
          <w:marBottom w:val="0"/>
          <w:divBdr>
            <w:top w:val="none" w:sz="0" w:space="0" w:color="auto"/>
            <w:left w:val="none" w:sz="0" w:space="0" w:color="auto"/>
            <w:bottom w:val="none" w:sz="0" w:space="0" w:color="auto"/>
            <w:right w:val="none" w:sz="0" w:space="0" w:color="auto"/>
          </w:divBdr>
        </w:div>
        <w:div w:id="156189895">
          <w:marLeft w:val="0"/>
          <w:marRight w:val="0"/>
          <w:marTop w:val="0"/>
          <w:marBottom w:val="0"/>
          <w:divBdr>
            <w:top w:val="none" w:sz="0" w:space="0" w:color="auto"/>
            <w:left w:val="none" w:sz="0" w:space="0" w:color="auto"/>
            <w:bottom w:val="none" w:sz="0" w:space="0" w:color="auto"/>
            <w:right w:val="none" w:sz="0" w:space="0" w:color="auto"/>
          </w:divBdr>
        </w:div>
        <w:div w:id="593055162">
          <w:marLeft w:val="0"/>
          <w:marRight w:val="0"/>
          <w:marTop w:val="0"/>
          <w:marBottom w:val="0"/>
          <w:divBdr>
            <w:top w:val="none" w:sz="0" w:space="0" w:color="auto"/>
            <w:left w:val="none" w:sz="0" w:space="0" w:color="auto"/>
            <w:bottom w:val="none" w:sz="0" w:space="0" w:color="auto"/>
            <w:right w:val="none" w:sz="0" w:space="0" w:color="auto"/>
          </w:divBdr>
        </w:div>
        <w:div w:id="1696611847">
          <w:marLeft w:val="0"/>
          <w:marRight w:val="0"/>
          <w:marTop w:val="0"/>
          <w:marBottom w:val="0"/>
          <w:divBdr>
            <w:top w:val="none" w:sz="0" w:space="0" w:color="auto"/>
            <w:left w:val="none" w:sz="0" w:space="0" w:color="auto"/>
            <w:bottom w:val="none" w:sz="0" w:space="0" w:color="auto"/>
            <w:right w:val="none" w:sz="0" w:space="0" w:color="auto"/>
          </w:divBdr>
        </w:div>
        <w:div w:id="720520159">
          <w:marLeft w:val="0"/>
          <w:marRight w:val="0"/>
          <w:marTop w:val="0"/>
          <w:marBottom w:val="0"/>
          <w:divBdr>
            <w:top w:val="none" w:sz="0" w:space="0" w:color="auto"/>
            <w:left w:val="none" w:sz="0" w:space="0" w:color="auto"/>
            <w:bottom w:val="none" w:sz="0" w:space="0" w:color="auto"/>
            <w:right w:val="none" w:sz="0" w:space="0" w:color="auto"/>
          </w:divBdr>
        </w:div>
        <w:div w:id="1491943324">
          <w:marLeft w:val="0"/>
          <w:marRight w:val="0"/>
          <w:marTop w:val="0"/>
          <w:marBottom w:val="0"/>
          <w:divBdr>
            <w:top w:val="none" w:sz="0" w:space="0" w:color="auto"/>
            <w:left w:val="none" w:sz="0" w:space="0" w:color="auto"/>
            <w:bottom w:val="none" w:sz="0" w:space="0" w:color="auto"/>
            <w:right w:val="none" w:sz="0" w:space="0" w:color="auto"/>
          </w:divBdr>
        </w:div>
      </w:divsChild>
    </w:div>
    <w:div w:id="18330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bson\AppData\Roaming\Microsoft\Templates\Company%20Newsletter.dotx"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Clue: Festive characters  (NB: Issue 5 answers on SAH website)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2</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Puzzle corner - ANAGRAMS</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PIPER Tammy</dc:creator>
  <cp:keywords/>
  <cp:lastModifiedBy>Kennedy, Alan</cp:lastModifiedBy>
  <cp:revision>2</cp:revision>
  <cp:lastPrinted>2012-08-02T20:18:00Z</cp:lastPrinted>
  <dcterms:created xsi:type="dcterms:W3CDTF">2023-12-14T11:06:00Z</dcterms:created>
  <dcterms:modified xsi:type="dcterms:W3CDTF">2023-12-14T11:06:00Z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